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550E4308" w14:textId="1EEFAAF3" w:rsidR="00E65746" w:rsidRPr="00E65746" w:rsidRDefault="000310AC" w:rsidP="00E65746">
          <w:pPr>
            <w:pStyle w:val="Title"/>
            <w:rPr>
              <w:color w:val="FFFFFF" w:themeColor="background1"/>
            </w:rPr>
          </w:pP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58242" behindDoc="0" locked="0" layoutInCell="1" allowOverlap="1" wp14:anchorId="3603CA3C" wp14:editId="7DB32377">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3C4361D9" w14:textId="41BD2EBC" w:rsidR="00946879" w:rsidRPr="00E65746" w:rsidRDefault="00946879" w:rsidP="00E65746">
                                <w:pPr>
                                  <w:pStyle w:val="BodyText"/>
                                  <w:rPr>
                                    <w:b/>
                                    <w:bCs/>
                                    <w:color w:val="FFFFFF" w:themeColor="background1"/>
                                    <w:sz w:val="60"/>
                                    <w:szCs w:val="60"/>
                                  </w:rPr>
                                </w:pPr>
                                <w:r>
                                  <w:rPr>
                                    <w:b/>
                                    <w:bCs/>
                                    <w:color w:val="FFFFFF" w:themeColor="background1"/>
                                    <w:sz w:val="60"/>
                                    <w:szCs w:val="60"/>
                                  </w:rPr>
                                  <w:t>Ascend Activities Annex</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03CA3C" id="_x0000_t202" coordsize="21600,21600" o:spt="202" path="m,l,21600r21600,l21600,xe">
                    <v:stroke joinstyle="miter"/>
                    <v:path gradientshapeok="t" o:connecttype="rect"/>
                  </v:shapetype>
                  <v:shape id="Text Box 2" o:spid="_x0000_s1026" type="#_x0000_t202" style="position:absolute;margin-left:0;margin-top:530.95pt;width:439.5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" filled="f" stroked="f">
                    <v:textbox style="mso-fit-shape-to-text:t">
                      <w:txbxContent>
                        <w:p w14:paraId="3C4361D9" w14:textId="41BD2EBC" w:rsidR="00946879" w:rsidRPr="00E65746" w:rsidRDefault="00946879" w:rsidP="00E65746">
                          <w:pPr>
                            <w:pStyle w:val="BodyText"/>
                            <w:rPr>
                              <w:b/>
                              <w:bCs/>
                              <w:color w:val="FFFFFF" w:themeColor="background1"/>
                              <w:sz w:val="60"/>
                              <w:szCs w:val="60"/>
                            </w:rPr>
                          </w:pPr>
                          <w:r>
                            <w:rPr>
                              <w:b/>
                              <w:bCs/>
                              <w:color w:val="FFFFFF" w:themeColor="background1"/>
                              <w:sz w:val="60"/>
                              <w:szCs w:val="60"/>
                            </w:rPr>
                            <w:t>Ascend Activities Annex</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00946879" w:rsidRPr="002F05ED">
            <w:rPr>
              <w:noProof/>
              <w:color w:val="FFFFFF" w:themeColor="background1"/>
            </w:rPr>
            <mc:AlternateContent>
              <mc:Choice Requires="wpg">
                <w:drawing>
                  <wp:anchor distT="0" distB="0" distL="114300" distR="114300" simplePos="0" relativeHeight="251658243" behindDoc="0" locked="1" layoutInCell="1" allowOverlap="1" wp14:anchorId="490DD9C1" wp14:editId="5414EC59">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http://schemas.microsoft.com/office/word/2018/wordml" xmlns:w16cex="http://schemas.microsoft.com/office/word/2018/wordml/cex">
                <w:pict>
                  <v:group id="Group 74" style="position:absolute;margin-left:139.45pt;margin-top:768.7pt;width:34.25pt;height:37.7pt;z-index:251670528;mso-position-vertical-relative:page;mso-width-relative:margin;mso-height-relative:margin" coordsize="54021,59508" o:spid="_x0000_s1026" w14:anchorId="4A534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">
                    <o:lock v:ext="edit" aspectratio="t"/>
                    <v:shape id="Freeform: Shape 5036" style="position:absolute;left:21;top:39206;width:9782;height:12501;visibility:visible;mso-wrap-style:square;v-text-anchor:middle" coordsize="978122,1250060" o:spid="_x0000_s1027" stroked="f"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style="position:absolute;left:12291;top:39206;width:10761;height:12188;visibility:visible;mso-wrap-style:square;v-text-anchor:middle" coordsize="1076134,1218819" o:spid="_x0000_s1028" stroked="f" path="m95,l250603,r,502158l721424,r329088,l550355,501205r525780,717519l748665,1218724,373190,686753,250508,811149r,407670l,121881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v:stroke joinstyle="miter"/>
                      <v:path arrowok="t" o:connecttype="custom" o:connectlocs="95,0;250603,0;250603,502158;721424,0;1050512,0;550355,501205;1076135,1218724;748665,1218724;373190,686753;250508,811149;250508,1218819;0,1218819;0,0" o:connectangles="0,0,0,0,0,0,0,0,0,0,0,0,0"/>
                    </v:shape>
                    <v:shape id="Freeform: Shape 5038" style="position:absolute;left:24499;top:39252;width:11151;height:12511;visibility:visible;mso-wrap-style:square;v-text-anchor:middle" coordsize="1115091,1251108" o:spid="_x0000_s1029" stroked="f"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style="position:absolute;left:37452;top:35380;width:3144;height:3144;visibility:visible;mso-wrap-style:square;v-text-anchor:middle" coordsize="314420,314420" o:spid="_x0000_s1030" stroked="f" path="m,l314420,r,314420l,314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v:stroke joinstyle="miter"/>
                      <v:path arrowok="t" o:connecttype="custom" o:connectlocs="0,0;314420,0;314420,314420;0,314420" o:connectangles="0,0,0,0"/>
                    </v:shape>
                    <v:shape id="Freeform: Shape 5040" style="position:absolute;left:37452;top:39536;width:3144;height:11858;visibility:visible;mso-wrap-style:square;v-text-anchor:middle" coordsize="314420,1185767" o:spid="_x0000_s1031" stroked="f" path="m,l314420,r,1185767l,118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v:stroke joinstyle="miter"/>
                      <v:path arrowok="t" o:connecttype="custom" o:connectlocs="0,0;314420,0;314420,1185767;0,1185767" o:connectangles="0,0,0,0"/>
                    </v:shape>
                    <v:shape id="Freeform: Shape 5041" style="position:absolute;left:42454;top:35379;width:11555;height:16382;visibility:visible;mso-wrap-style:square;v-text-anchor:middle" coordsize="1155478,1638204" o:spid="_x0000_s1032" stroked="f"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style="position:absolute;left:22;width:53999;height:32236" coordsize="53998,32236" coordorigin="2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style="position:absolute;left:22;top:3;width:53999;height:32233" coordsize="53998,32232" coordorigin="22,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style="position:absolute;left:42318;top:3759;width:11703;height:6986;visibility:visible;mso-wrap-style:square;v-text-anchor:middle" coordsize="1170241,698563" o:spid="_x0000_s1035" stroked="f" path="m1170242,698563l1170242,,,698563r11702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v:stroke joinstyle="miter"/>
                          <v:path arrowok="t" o:connecttype="custom" o:connectlocs="1170242,698563;1170242,0;0,698563" o:connectangles="0,0,0"/>
                        </v:shape>
                        <v:shape id="Freeform: Shape 5045" style="position:absolute;left:6326;top:3;width:15295;height:9132;visibility:visible;mso-wrap-style:square;v-text-anchor:middle" coordsize="1529524,913161" o:spid="_x0000_s1036" stroked="f" path="m1529525,l,,1529525,913162,152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v:stroke joinstyle="miter"/>
                          <v:path arrowok="t" o:connecttype="custom" o:connectlocs="1529525,0;0,0;1529525,913162" o:connectangles="0,0,0"/>
                        </v:shape>
                        <v:shape id="Freeform: Shape 5046" style="position:absolute;left:22;top:21491;width:11702;height:6985;visibility:visible;mso-wrap-style:square;v-text-anchor:middle" coordsize="1170146,698563" o:spid="_x0000_s1037" stroked="f" path="m,l,698563,1170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v:stroke joinstyle="miter"/>
                          <v:path arrowok="t" o:connecttype="custom" o:connectlocs="0,0;0,698563;1170146,0" o:connectangles="0,0,0"/>
                        </v:shape>
                        <v:shape id="Freeform: Shape 5047" style="position:absolute;left:32421;top:3;width:15296;height:9132;visibility:visible;mso-wrap-style:square;v-text-anchor:middle" coordsize="1529619,913161" o:spid="_x0000_s1038" stroked="f" path="m,l,913162,1529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v:stroke joinstyle="miter"/>
                          <v:path arrowok="t" o:connecttype="custom" o:connectlocs="0,0;0,913162;1529620,0" o:connectangles="0,0,0"/>
                        </v:shape>
                        <v:shape id="Freeform: Shape 5048" style="position:absolute;left:22;top:3759;width:11703;height:6986;visibility:visible;mso-wrap-style:square;v-text-anchor:middle" coordsize="1170241,698563" o:spid="_x0000_s1039" stroked="f" path="m,l,698563r117024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v:stroke joinstyle="miter"/>
                          <v:path arrowok="t" o:connecttype="custom" o:connectlocs="0,0;0,698563;1170242,698563" o:connectangles="0,0,0"/>
                        </v:shape>
                        <v:shape id="Freeform: Shape 5049" style="position:absolute;left:42318;top:21491;width:11703;height:6986;visibility:visible;mso-wrap-style:square;v-text-anchor:middle" coordsize="1170241,698658" o:spid="_x0000_s1040" stroked="f" path="m1170242,698659l1170242,,,,1170242,698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v:stroke joinstyle="miter"/>
                          <v:path arrowok="t" o:connecttype="custom" o:connectlocs="1170242,698659;1170242,0;0,0" o:connectangles="0,0,0"/>
                        </v:shape>
                        <v:shape id="Freeform: Shape 5050" style="position:absolute;left:6318;top:23100;width:15303;height:9136;visibility:visible;mso-wrap-style:square;v-text-anchor:middle" coordsize="1530286,913542" o:spid="_x0000_s1041" stroked="f" path="m,913543r1530287,l1530287,,,9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v:stroke joinstyle="miter"/>
                          <v:path arrowok="t" o:connecttype="custom" o:connectlocs="0,913543;1530287,913543;1530287,0" o:connectangles="0,0,0"/>
                        </v:shape>
                        <v:shape id="Freeform: Shape 5051" style="position:absolute;left:32421;top:23101;width:15303;height:9135;visibility:visible;mso-wrap-style:square;v-text-anchor:middle" coordsize="1530286,913447" o:spid="_x0000_s1042" stroked="f" path="m,913448r1530287,l,,,913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v:stroke joinstyle="miter"/>
                          <v:path arrowok="t" o:connecttype="custom" o:connectlocs="0,913448;1530287,913448;0,0" o:connectangles="0,0,0"/>
                        </v:shape>
                      </v:group>
                      <v:shape id="Freeform: Shape 5052" style="position:absolute;left:22;width:53999;height:32236;visibility:visible;mso-wrap-style:square;v-text-anchor:middle" coordsize="5399817,3223641" o:spid="_x0000_s1043" stroked="f" path="m1380077,1074515l,250698,,,1799939,1074515r-419862,xm4019645,2149126r1380173,823912l5399818,3223641,3599879,2149126r419766,xm3239834,1038797l4980051,r419767,l3599879,1074515r-360045,l3239834,1038797xm,3223641l1799844,2149126r360045,l2159889,2184845,419767,3223641,,3223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style="position:absolute;left:22;width:53999;height:32236;visibility:visible;mso-wrap-style:square;v-text-anchor:middle" coordsize="5399817,3223641" o:spid="_x0000_s1044" stroked="f" path="m2375916,3223641r,-1289399l,1934242,,1289495r2375916,l2375916,r647986,l3023902,1289495r2375916,l5399818,1934242r-2375916,l3023902,3223641r-647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v:stroke joinstyle="miter"/>
                        <v:path arrowok="t" o:connecttype="custom" o:connectlocs="2375916,3223641;2375916,1934242;0,1934242;0,1289495;2375916,1289495;2375916,0;3023902,0;3023902,1289495;5399818,1289495;5399818,1934242;3023902,1934242;3023902,3223641" o:connectangles="0,0,0,0,0,0,0,0,0,0,0,0"/>
                      </v:shape>
                    </v:group>
                    <v:group id="Graphic 33" style="position:absolute;top:54520;width:53865;height:4988" coordsize="53865,4988" coordorigin=",5452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style="position:absolute;top:54520;width:1547;height:3918;visibility:visible;mso-wrap-style:square;v-text-anchor:middle" coordsize="154781,391858" o:spid="_x0000_s1046" stroked="f"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style="position:absolute;left:1795;top:55566;width:1476;height:2872;visibility:visible;mso-wrap-style:square;v-text-anchor:middle" coordsize="147637,287237" o:spid="_x0000_s1047" stroked="f" path="m43434,6631r,59150l44482,65781c55721,43016,69437,26157,85725,15298,102013,4440,122682,-608,147637,58r,48864c129159,48922,113443,51494,100393,56542,87344,61590,76867,69019,68866,78830v-8001,9811,-13716,21622,-17336,35528c47911,128265,46101,144267,46101,162364r,124873l,287237,,6535r43434,l43434,6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v:stroke joinstyle="miter"/>
                        <v:path arrowok="t" o:connecttype="custom" o:connectlocs="43434,6631;43434,65781;44482,65781;85725,15298;147637,58;147637,48922;100393,56542;68866,78830;51530,114358;46101,162364;46101,287237;0,287237;0,6535;43434,6535" o:connectangles="0,0,0,0,0,0,0,0,0,0,0,0,0,0"/>
                      </v:shape>
                      <v:shape id="Freeform: Shape 5057" style="position:absolute;left:3379;top:55566;width:2725;height:2932;visibility:visible;mso-wrap-style:square;v-text-anchor:middle" coordsize="272510,293179" o:spid="_x0000_s1048" stroked="f"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style="position:absolute;left:6573;top:55566;width:3937;height:2872;visibility:visible;mso-wrap-style:square;v-text-anchor:middle" coordsize="393763,287178" o:spid="_x0000_s1049" stroked="f"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style="position:absolute;left:12412;top:54791;width:1502;height:3650;visibility:visible;mso-wrap-style:square;v-text-anchor:middle" coordsize="150113,364998" o:spid="_x0000_s1050" stroked="f"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style="position:absolute;left:14314;top:54563;width:2324;height:3876;visibility:visible;mso-wrap-style:square;v-text-anchor:middle" coordsize="232409,387667" o:spid="_x0000_s1051" stroked="f"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style="position:absolute;left:17094;top:55568;width:2593;height:2931;visibility:visible;mso-wrap-style:square;v-text-anchor:middle" coordsize="259270,293083" o:spid="_x0000_s1052" stroked="f"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style="position:absolute;left:21745;top:54562;width:3053;height:3876;visibility:visible;mso-wrap-style:square;v-text-anchor:middle" coordsize="305276,387667" o:spid="_x0000_s1053" stroked="f"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style="position:absolute;left:25307;top:55566;width:1477;height:2872;visibility:visible;mso-wrap-style:square;v-text-anchor:middle" coordsize="147637,287237" o:spid="_x0000_s1054" stroked="f" path="m43434,6631r,59150l44482,65781c55721,43016,69437,26157,85725,15298,102013,4440,122682,-608,147638,58r,48864c129159,48922,113442,51494,100393,56542,87344,61590,76867,69019,68866,78830v-8001,9811,-13716,21622,-17336,35528c47911,128265,46101,144267,46101,162364r,124873l,287237,,6535r43434,l43434,6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v:stroke joinstyle="miter"/>
                        <v:path arrowok="t" o:connecttype="custom" o:connectlocs="43434,6631;43434,65781;44482,65781;85725,15298;147638,58;147638,48922;100393,56542;68866,78830;51530,114358;46101,162364;46101,287237;0,287237;0,6535;43434,6535" o:connectangles="0,0,0,0,0,0,0,0,0,0,0,0,0,0"/>
                      </v:shape>
                      <v:shape id="Freeform: Shape 5064" style="position:absolute;left:27093;top:54563;width:461;height:3876;visibility:visible;mso-wrap-style:square;v-text-anchor:middle" coordsize="46100,387667" o:spid="_x0000_s1055" stroked="f" path="m,56483l,,46101,r,56483l,56483xm46101,106966r,280701l,387667,,106966r4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v:stroke joinstyle="miter"/>
                        <v:path arrowok="t" o:connecttype="custom" o:connectlocs="0,56483;0,0;46101,0;46101,56483;0,56483;46101,106966;46101,387667;0,387667;0,106966;46101,106966" o:connectangles="0,0,0,0,0,0,0,0,0,0"/>
                      </v:shape>
                      <v:shape id="Freeform: Shape 5065" style="position:absolute;left:27886;top:54791;width:1499;height:3650;visibility:visible;mso-wrap-style:square;v-text-anchor:middle" coordsize="149923,364998" o:spid="_x0000_s1056" stroked="f"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style="position:absolute;left:29807;top:54563;width:461;height:3876;visibility:visible;mso-wrap-style:square;v-text-anchor:middle" coordsize="46100,387667" o:spid="_x0000_s1057" stroked="f" path="m,56483l,,46101,r,56483l,56483xm46101,106966r,280701l,387667,,106966r4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v:stroke joinstyle="miter"/>
                        <v:path arrowok="t" o:connecttype="custom" o:connectlocs="0,56483;0,0;46101,0;46101,56483;0,56483;46101,106966;46101,387667;0,387667;0,106966;46101,106966" o:connectangles="0,0,0,0,0,0,0,0,0,0"/>
                      </v:shape>
                      <v:shape id="Freeform: Shape 5067" style="position:absolute;left:30741;top:55568;width:2384;height:2931;visibility:visible;mso-wrap-style:square;v-text-anchor:middle" coordsize="238315,293083" o:spid="_x0000_s1058" stroked="f"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style="position:absolute;left:33568;top:54563;width:2324;height:3876;visibility:visible;mso-wrap-style:square;v-text-anchor:middle" coordsize="232409,387667" o:spid="_x0000_s1059" stroked="f"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style="position:absolute;left:38114;top:55567;width:2660;height:3941;visibility:visible;mso-wrap-style:square;v-text-anchor:middle" coordsize="266033,394049" o:spid="_x0000_s1060" stroked="f"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style="position:absolute;left:41092;top:55568;width:2593;height:2931;visibility:visible;mso-wrap-style:square;v-text-anchor:middle" coordsize="259270,293083" o:spid="_x0000_s1061" stroked="f"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style="position:absolute;left:43975;top:55566;width:2725;height:2932;visibility:visible;mso-wrap-style:square;v-text-anchor:middle" coordsize="272510,293179" o:spid="_x0000_s1062" stroked="f"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style="position:absolute;left:47178;top:55567;width:2660;height:3941;visibility:visible;mso-wrap-style:square;v-text-anchor:middle" coordsize="266033,394049" o:spid="_x0000_s1063" stroked="f"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style="position:absolute;left:50325;top:54563;width:462;height:3876;visibility:visible;mso-wrap-style:square;v-text-anchor:middle" coordsize="46196,387667" o:spid="_x0000_s1064" stroked="f" path="m46197,r,387667l,387667,,,4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v:stroke joinstyle="miter"/>
                        <v:path arrowok="t" o:connecttype="custom" o:connectlocs="46197,0;46197,387667;0,387667;0,0;46197,0" o:connectangles="0,0,0,0,0"/>
                      </v:shape>
                      <v:shape id="Freeform: Shape 5074" style="position:absolute;left:51273;top:55568;width:2592;height:2931;visibility:visible;mso-wrap-style:square;v-text-anchor:middle" coordsize="259270,293083" o:spid="_x0000_s1065" stroked="f"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00946879" w:rsidRPr="004C06A1">
            <w:rPr>
              <w:noProof/>
            </w:rPr>
            <mc:AlternateContent>
              <mc:Choice Requires="wpg">
                <w:drawing>
                  <wp:anchor distT="0" distB="0" distL="0" distR="252095" simplePos="0" relativeHeight="251658241" behindDoc="0" locked="1" layoutInCell="1" allowOverlap="1" wp14:anchorId="622EA64F" wp14:editId="7ABCF77A">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http://schemas.microsoft.com/office/word/2018/wordml" xmlns:w16cex="http://schemas.microsoft.com/office/word/2018/wordml/cex">
                <w:pict>
                  <v:group id="Group 2188" style="position:absolute;margin-left:0;margin-top:774.25pt;width:111.95pt;height:34pt;z-index:251661312;mso-wrap-distance-left:0;mso-wrap-distance-right:19.85pt;mso-position-horizontal-relative:margin;mso-position-vertical-relative:page;mso-width-relative:margin;mso-height-relative:margin" coordsize="42332,12870" o:spid="_x0000_s1026" w14:anchorId="6E4EAD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">
                    <o:lock v:ext="edit" aspectratio="t"/>
                    <v:shape id="Freeform: Shape 2189" style="position:absolute;width:6636;height:7091;visibility:visible;mso-wrap-style:square;v-text-anchor:middle" coordsize="663606,709136" o:spid="_x0000_s1027" filled="f" stroked="f" path="m,709041l272320,,373380,,663607,709041r-106871,l473964,494348r-296513,l99536,709136,,709136r,-95xm204597,417862r240411,l370999,221456c348425,161830,331661,112776,320707,74390v-9049,45435,-21812,90583,-38195,135446l204597,417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style="position:absolute;left:6925;top:1838;width:4267;height:5369;visibility:visible;mso-wrap-style:square;v-text-anchor:middle" coordsize="426720,536924" o:spid="_x0000_s1028" filled="f" stroked="f"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style="position:absolute;left:11877;top:1837;width:4474;height:5369;visibility:visible;mso-wrap-style:square;v-text-anchor:middle" coordsize="447389,536924" o:spid="_x0000_s1029" filled="f" stroked="f"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style="position:absolute;left:16881;top:1837;width:4735;height:5369;visibility:visible;mso-wrap-style:square;v-text-anchor:middle" coordsize="473487,536924" o:spid="_x0000_s1030" filled="f" stroked="f"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style="position:absolute;left:22603;top:1838;width:4174;height:5252;visibility:visible;mso-wrap-style:square;v-text-anchor:middle" coordsize="417385,525208" o:spid="_x0000_s1031" filled="f" stroked="f"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style="position:absolute;left:27727;width:4456;height:7206;visibility:visible;mso-wrap-style:square;v-text-anchor:middle" coordsize="445579,720661" o:spid="_x0000_s1032" filled="f" stroked="f"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style="position:absolute;left:26;top:10212;width:3428;height:2613;visibility:visible;mso-wrap-style:square;v-text-anchor:middle" coordsize="342804,261270" o:spid="_x0000_s1033" filled="f" stroked="f" path="m62389,261271l,,54007,,93345,179451,141065,r62770,l249650,182499,289751,r53054,l279368,261271r-55911,l171450,66008,119539,261271r-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v:stroke joinstyle="miter"/>
                      <v:path arrowok="t" o:connecttype="custom" o:connectlocs="62389,261271;0,0;54007,0;93345,179451;141065,0;203835,0;249650,182499;289751,0;342805,0;279368,261271;223457,261271;171450,66008;119539,261271;62389,261271" o:connectangles="0,0,0,0,0,0,0,0,0,0,0,0,0,0"/>
                    </v:shape>
                    <v:shape id="Freeform: Shape 2196" style="position:absolute;left:3609;top:10889;width:1769;height:1979;visibility:visible;mso-wrap-style:square;v-text-anchor:middle" coordsize="176834,197834" o:spid="_x0000_s1034" filled="f" stroked="f"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style="position:absolute;left:5694;top:10889;width:1768;height:1979;visibility:visible;mso-wrap-style:square;v-text-anchor:middle" coordsize="176783,197834" o:spid="_x0000_s1035" filled="f" stroked="f"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style="position:absolute;left:7762;top:10266;width:1117;height:2603;visibility:visible;mso-wrap-style:square;v-text-anchor:middle" coordsize="111633,260318" o:spid="_x0000_s1036" filled="f" stroked="f"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style="position:absolute;left:10068;top:10890;width:1777;height:1978;visibility:visible;mso-wrap-style:square;v-text-anchor:middle" coordsize="177641,197739" o:spid="_x0000_s1037" filled="f" stroked="f"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style="position:absolute;left:12304;top:10890;width:1725;height:1936;visibility:visible;mso-wrap-style:square;v-text-anchor:middle" coordsize="172497,193548" o:spid="_x0000_s1038" filled="f" stroked="f"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style="position:absolute;left:14504;top:10211;width:1848;height:2656;visibility:visible;mso-wrap-style:square;v-text-anchor:middle" coordsize="184784,265556" o:spid="_x0000_s1039" filled="f" stroked="f"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style="position:absolute;left:17769;top:10168;width:2277;height:2702;visibility:visible;mso-wrap-style:square;v-text-anchor:middle" coordsize="227647,270128" o:spid="_x0000_s1040" filled="f" stroked="f"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style="position:absolute;left:20422;top:10889;width:1768;height:1979;visibility:visible;mso-wrap-style:square;v-text-anchor:middle" coordsize="176834,197834" o:spid="_x0000_s1041" filled="f" stroked="f"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style="position:absolute;left:22665;top:10890;width:1725;height:1936;visibility:visible;mso-wrap-style:square;v-text-anchor:middle" coordsize="172497,193548" o:spid="_x0000_s1042" filled="f" stroked="f"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style="position:absolute;left:24765;top:10266;width:1117;height:2603;visibility:visible;mso-wrap-style:square;v-text-anchor:middle" coordsize="111633,260318" o:spid="_x0000_s1043" filled="f" stroked="f"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style="position:absolute;left:26278;top:10889;width:1227;height:1936;visibility:visible;mso-wrap-style:square;v-text-anchor:middle" coordsize="122681,193547" o:spid="_x0000_s1044" filled="f" stroked="f" path="m50101,193548l,193548,,4286r46577,l46577,31242c54483,18478,61722,10096,68104,6096,74485,2096,81629,,89725,v11430,,22384,3143,32957,9430l107251,53150c98774,47720,90964,44958,83725,44958v-7049,,-12954,1905,-17812,5810c61055,54673,57245,61627,54388,71723v-2763,10097,-4191,31242,-4191,63437l50197,19354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v:stroke joinstyle="miter"/>
                      <v:path arrowok="t" o:connecttype="custom" o:connectlocs="50101,193548;0,193548;0,4286;46577,4286;46577,31242;68104,6096;89725,0;122682,9430;107251,53150;83725,44958;65913,50768;54388,71723;50197,135160;50197,193548" o:connectangles="0,0,0,0,0,0,0,0,0,0,0,0,0,0"/>
                    </v:shape>
                    <v:shape id="Freeform: Shape 2207" style="position:absolute;left:27673;top:10890;width:1777;height:1978;visibility:visible;mso-wrap-style:square;v-text-anchor:middle" coordsize="177641,197739" o:spid="_x0000_s1045" filled="f" stroked="f"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style="position:absolute;left:29909;top:10212;width:501;height:2613;visibility:visible;mso-wrap-style:square;v-text-anchor:middle" coordsize="50101,261270" o:spid="_x0000_s1046" filled="f" stroked="f" path="m,261271l,,50101,r,261271l,261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v:stroke joinstyle="miter"/>
                      <v:path arrowok="t" o:connecttype="custom" o:connectlocs="0,261271;0,0;50101,0;50101,261271;0,261271" o:connectangles="0,0,0,0,0"/>
                    </v:shape>
                    <v:shape id="Freeform: Shape 2209" style="position:absolute;left:31677;top:10212;width:2620;height:2613;visibility:visible;mso-wrap-style:square;v-text-anchor:middle" coordsize="262032,261270" o:spid="_x0000_s1047" filled="f" stroked="f" path="m262033,261271r-57341,l181928,201930r-104490,l55912,261271,,261271,101727,r55816,l262033,261271xm164973,157925l128968,60960,93726,157925r71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v:stroke joinstyle="miter"/>
                      <v:path arrowok="t" o:connecttype="custom" o:connectlocs="262033,261271;204692,261271;181928,201930;77438,201930;55912,261271;0,261271;101727,0;157543,0;262033,261271;164973,157925;128968,60960;93726,157925;164973,157925" o:connectangles="0,0,0,0,0,0,0,0,0,0,0,0,0"/>
                    </v:shape>
                    <v:shape id="Freeform: Shape 2210" style="position:absolute;left:34414;top:10167;width:1280;height:2658;visibility:visible;mso-wrap-style:square;v-text-anchor:middle" coordsize="128016,265747" o:spid="_x0000_s1048" filled="f" stroked="f"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style="position:absolute;left:35915;top:10889;width:1227;height:1936;visibility:visible;mso-wrap-style:square;v-text-anchor:middle" coordsize="122682,193547" o:spid="_x0000_s1049" filled="f" stroked="f" path="m50101,193548l,193548,,4286r46577,l46577,31242c54483,18478,61722,10096,68104,6096,74486,2096,81629,,89725,v11430,,22384,3143,32957,9430l107251,53150c98774,47720,90964,44958,83725,44958v-7049,,-12954,1905,-17812,5810c61055,54673,57245,61627,54388,71723v-2858,10097,-4191,31242,-4191,63437l50197,19354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v:stroke joinstyle="miter"/>
                      <v:path arrowok="t" o:connecttype="custom" o:connectlocs="50101,193548;0,193548;0,4286;46577,4286;46577,31242;68104,6096;89725,0;122682,9430;107251,53150;83725,44958;65913,50768;54388,71723;50197,135160;50197,193548" o:connectangles="0,0,0,0,0,0,0,0,0,0,0,0,0,0"/>
                    </v:shape>
                    <v:shape id="Freeform: Shape 2212" style="position:absolute;left:37463;top:10213;width:501;height:2612;visibility:visible;mso-wrap-style:square;v-text-anchor:middle" coordsize="50101,261175" o:spid="_x0000_s1050" filled="f" stroked="f" path="m,46291l,,50101,r,46291l,46291xm,261175l,71914r50101,l50101,261175,,261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v:stroke joinstyle="miter"/>
                      <v:path arrowok="t" o:connecttype="custom" o:connectlocs="0,46291;0,0;50101,0;50101,46291;0,46291;0,261175;0,71914;50101,71914;50101,261175;0,261175" o:connectangles="0,0,0,0,0,0,0,0,0,0"/>
                    </v:shape>
                    <v:shape id="Freeform: Shape 2213" style="position:absolute;left:38445;top:10891;width:1785;height:1979;visibility:visible;mso-wrap-style:square;v-text-anchor:middle" coordsize="178498,197834" o:spid="_x0000_s1051" filled="f" stroked="f"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style="position:absolute;left:40556;top:10890;width:1776;height:1978;visibility:visible;mso-wrap-style:square;v-text-anchor:middle" coordsize="177641,197739" o:spid="_x0000_s1052" filled="f" stroked="f"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946879" w:rsidRPr="00B67614">
            <w:rPr>
              <w:rStyle w:val="White"/>
              <w:noProof/>
            </w:rPr>
            <mc:AlternateContent>
              <mc:Choice Requires="wps">
                <w:drawing>
                  <wp:anchor distT="0" distB="0" distL="114300" distR="114300" simplePos="0" relativeHeight="251658244" behindDoc="1" locked="1" layoutInCell="1" allowOverlap="1" wp14:anchorId="7F001EF2" wp14:editId="4244D167">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http://schemas.microsoft.com/office/word/2018/wordml" xmlns:w16cex="http://schemas.microsoft.com/office/word/2018/wordml/cex">
                <w:pict>
                  <v:rect id="Rectangle 2215" style="position:absolute;margin-left:0;margin-top:561.35pt;width:595.3pt;height:280.6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spid="_x0000_s1026" fillcolor="#003e74 [3215]" stroked="f" strokeweight=".25pt" w14:anchorId="6FB8E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GGMzLPpAgAASgYAAA4A&#10;AAAAAAAAAAAAAAAALgIAAGRycy9lMm9Eb2MueG1sUEsBAi0AFAAGAAgAAAAhAPBPM/HfAAAACwEA&#10;AA8AAAAAAAAAAAAAAAAAQwUAAGRycy9kb3ducmV2LnhtbFBLBQYAAAAABAAEAPMAAABPBgAAAAA=&#10;">
                    <w10:wrap anchorx="page" anchory="page"/>
                    <w10:anchorlock/>
                  </v:rect>
                </w:pict>
              </mc:Fallback>
            </mc:AlternateContent>
          </w:r>
          <w:r w:rsidR="00946879" w:rsidRPr="00B67614">
            <w:rPr>
              <w:rStyle w:val="White"/>
              <w:noProof/>
            </w:rPr>
            <w:drawing>
              <wp:anchor distT="0" distB="252095" distL="114300" distR="114300" simplePos="0" relativeHeight="251658240" behindDoc="0" locked="1" layoutInCell="1" allowOverlap="0" wp14:anchorId="7CFE9F30" wp14:editId="4F2DF9A9">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77AD7385" w14:textId="251AEC23" w:rsidR="00946879" w:rsidRPr="00617F49" w:rsidRDefault="00946879" w:rsidP="00946879">
      <w:pPr>
        <w:spacing w:beforeLines="40" w:before="96" w:afterLines="160" w:after="384" w:line="240" w:lineRule="auto"/>
        <w:contextualSpacing/>
      </w:pPr>
      <w:r w:rsidRPr="00946879">
        <w:rPr>
          <w:rFonts w:ascii="Arial" w:eastAsia="Calibri" w:hAnsi="Arial" w:cs="Arial"/>
          <w:b/>
          <w:bCs/>
          <w:color w:val="003E74"/>
          <w:sz w:val="44"/>
          <w:szCs w:val="44"/>
        </w:rPr>
        <w:t>Ascend Activities Annex</w:t>
      </w:r>
    </w:p>
    <w:p w14:paraId="34CF9257" w14:textId="77777777" w:rsidR="00510F9D" w:rsidRDefault="00510F9D">
      <w:pPr>
        <w:rPr>
          <w:color w:val="000000" w:themeColor="text1"/>
        </w:rPr>
      </w:pPr>
      <w:r>
        <w:br w:type="page"/>
      </w:r>
    </w:p>
    <w:p w14:paraId="6C184152" w14:textId="3134DB67" w:rsidR="00510F9D" w:rsidRDefault="00577FA2" w:rsidP="00F50338">
      <w:pPr>
        <w:pStyle w:val="Heading1"/>
      </w:pPr>
      <w:r>
        <w:lastRenderedPageBreak/>
        <w:t>Ascend Activities Annex</w:t>
      </w:r>
    </w:p>
    <w:p w14:paraId="78905413" w14:textId="2A0AF2D5" w:rsidR="00617F49" w:rsidRDefault="00617F49" w:rsidP="00617F49">
      <w:pPr>
        <w:pStyle w:val="BodyText"/>
      </w:pPr>
      <w:r>
        <w:t xml:space="preserve">The Ascend West and Central Africa programme is funded by the </w:t>
      </w:r>
      <w:r w:rsidR="00F3095C" w:rsidRPr="4B428646">
        <w:rPr>
          <w:rFonts w:ascii="Arial" w:hAnsi="Arial" w:cs="Arial"/>
          <w:color w:val="131313"/>
        </w:rPr>
        <w:t>Foreign, Commonwealth and Development Office (FCDO</w:t>
      </w:r>
      <w:r w:rsidR="00F3095C" w:rsidRPr="4B428646">
        <w:rPr>
          <w:rFonts w:ascii="Arial" w:hAnsi="Arial" w:cs="Arial"/>
        </w:rPr>
        <w:t xml:space="preserve">), </w:t>
      </w:r>
      <w:r>
        <w:t xml:space="preserve">and is led by Sightsavers, the Liverpool School of Tropical Medicine (LSTM), Mott MacDonald and the </w:t>
      </w:r>
      <w:r w:rsidR="4037E80B">
        <w:t>SCI</w:t>
      </w:r>
      <w:r>
        <w:t xml:space="preserve"> Foundation. It is a three-year programme (Apr 2019 – Mar 2022) aiming to deliver a minimum of 440 million treatments to accelerate control and elimination efforts for five NTDs. Specifically, the programme is contributing to the elimination of </w:t>
      </w:r>
      <w:r w:rsidRPr="4B428646">
        <w:rPr>
          <w:rStyle w:val="Strong"/>
        </w:rPr>
        <w:t>lymphatic filariasis (LF)</w:t>
      </w:r>
      <w:r>
        <w:t xml:space="preserve"> and </w:t>
      </w:r>
      <w:r w:rsidRPr="4B428646">
        <w:rPr>
          <w:rStyle w:val="Strong"/>
        </w:rPr>
        <w:t>trachoma</w:t>
      </w:r>
      <w:r>
        <w:t xml:space="preserve"> as a public health problem, making significant progress towards eliminating transmission of </w:t>
      </w:r>
      <w:r w:rsidRPr="4B428646">
        <w:rPr>
          <w:rStyle w:val="Strong"/>
        </w:rPr>
        <w:t>onchocerciasis (OV)</w:t>
      </w:r>
      <w:r>
        <w:t xml:space="preserve"> and controlling morbidity of </w:t>
      </w:r>
      <w:r w:rsidRPr="4B428646">
        <w:rPr>
          <w:rStyle w:val="Strong"/>
        </w:rPr>
        <w:t>schistosomiasis (SCH)</w:t>
      </w:r>
      <w:r>
        <w:t xml:space="preserve"> and </w:t>
      </w:r>
      <w:r w:rsidRPr="4B428646">
        <w:rPr>
          <w:rStyle w:val="Strong"/>
        </w:rPr>
        <w:t>soil-transmitted helminths (STH)</w:t>
      </w:r>
      <w:r>
        <w:t xml:space="preserve">. </w:t>
      </w:r>
    </w:p>
    <w:p w14:paraId="53F642A7" w14:textId="77777777" w:rsidR="00617F49" w:rsidRDefault="00617F49" w:rsidP="00617F49">
      <w:pPr>
        <w:pStyle w:val="BodyText"/>
      </w:pPr>
      <w:r>
        <w:t xml:space="preserve">The programme runs in 13 countries in close partnership with their ministries of health: </w:t>
      </w:r>
      <w:r w:rsidRPr="005E4D95">
        <w:rPr>
          <w:rStyle w:val="Strong"/>
        </w:rPr>
        <w:t>Benin, Burkina Faso, Central African Republic, Chad, Cote d’Ivoire, Democratic Republic of the Congo, Ghana, Guinea, Guinea Bissau, Liberia, Niger, Nigeria and Sierra Leone</w:t>
      </w:r>
      <w:r>
        <w:t>.</w:t>
      </w:r>
    </w:p>
    <w:p w14:paraId="754C9A61" w14:textId="6B69F70C" w:rsidR="00FE379E" w:rsidRDefault="00617F49" w:rsidP="00617F49">
      <w:pPr>
        <w:pStyle w:val="BodyText"/>
      </w:pPr>
      <w:r>
        <w:t xml:space="preserve">The main project activities fall under the following categories: </w:t>
      </w:r>
    </w:p>
    <w:p w14:paraId="1413526A" w14:textId="77777777" w:rsidR="00617F49" w:rsidRDefault="00617F49" w:rsidP="00617F49">
      <w:pPr>
        <w:pStyle w:val="ListBullet"/>
        <w:ind w:left="284" w:hanging="284"/>
      </w:pPr>
      <w:r w:rsidRPr="005E4D95">
        <w:rPr>
          <w:rStyle w:val="Strong"/>
        </w:rPr>
        <w:t>Prevention and treatment</w:t>
      </w:r>
      <w:r>
        <w:t>, including mass drug administration (MDA) for onchocerciasis, lymphatic filariasis, trachoma, schistosomiasis and soil-transmitted helminths, where treated in conjunction with schistosomiasis; surgery for lymphatic filariasis and trachoma cases; morbidity management for lymphatic filariasis cases; and social behaviour change communication for preventive hygiene practices and increasing uptake of MDA.</w:t>
      </w:r>
    </w:p>
    <w:p w14:paraId="444D6155" w14:textId="77777777" w:rsidR="00617F49" w:rsidRDefault="00617F49" w:rsidP="00617F49">
      <w:pPr>
        <w:pStyle w:val="ListBullet"/>
        <w:ind w:left="284" w:hanging="284"/>
      </w:pPr>
      <w:r w:rsidRPr="005E4D95">
        <w:rPr>
          <w:rStyle w:val="Strong"/>
        </w:rPr>
        <w:t>Increasing the integration</w:t>
      </w:r>
      <w:r>
        <w:t xml:space="preserve"> of aspects of NTD programmes within domestic health systems where this is feasible, while ensuring in fragile and conflict affected states that opportunities to develop a health system as countries transition are not undermined by programme activities. </w:t>
      </w:r>
    </w:p>
    <w:p w14:paraId="679BD5E4" w14:textId="77777777" w:rsidR="00617F49" w:rsidRDefault="00617F49" w:rsidP="00617F49">
      <w:pPr>
        <w:pStyle w:val="ListBullet"/>
        <w:ind w:left="284" w:hanging="284"/>
      </w:pPr>
      <w:r w:rsidRPr="005E4D95">
        <w:rPr>
          <w:rStyle w:val="Strong"/>
        </w:rPr>
        <w:t>Strengthening the national health system</w:t>
      </w:r>
      <w:r>
        <w:t xml:space="preserve"> - integrating efforts to strengthen the relevant building blocks of the health system both by building capacity and integrating targeted interventions where feasible for sustainable delivery of NTD control and elimination activities. </w:t>
      </w:r>
    </w:p>
    <w:p w14:paraId="606967C3" w14:textId="77777777" w:rsidR="00617F49" w:rsidRDefault="00617F49" w:rsidP="00617F49">
      <w:pPr>
        <w:pStyle w:val="ListBullet"/>
        <w:ind w:left="284" w:hanging="284"/>
      </w:pPr>
      <w:r w:rsidRPr="005E4D95">
        <w:rPr>
          <w:rStyle w:val="Strong"/>
        </w:rPr>
        <w:t>Data for targeting and monitoring</w:t>
      </w:r>
      <w:r>
        <w:t>, including mapping of NTDs where this has not yet been completed, coverage surveys, impact assessments and alignment of NTD monitoring with national and international monitoring systems, processes and data storage.</w:t>
      </w:r>
    </w:p>
    <w:p w14:paraId="46BE9F2C" w14:textId="77777777" w:rsidR="00617F49" w:rsidRDefault="00617F49" w:rsidP="00617F49">
      <w:pPr>
        <w:pStyle w:val="ListBullet"/>
        <w:ind w:left="284" w:hanging="284"/>
      </w:pPr>
      <w:r w:rsidRPr="005E4D95">
        <w:rPr>
          <w:rStyle w:val="Strong"/>
        </w:rPr>
        <w:t>Cross</w:t>
      </w:r>
      <w:r w:rsidRPr="005E4D95">
        <w:rPr>
          <w:rStyle w:val="Strong"/>
          <w:rFonts w:ascii="Cambria Math" w:hAnsi="Cambria Math" w:cs="Cambria Math"/>
        </w:rPr>
        <w:t>‐</w:t>
      </w:r>
      <w:r w:rsidRPr="005E4D95">
        <w:rPr>
          <w:rStyle w:val="Strong"/>
        </w:rPr>
        <w:t>sectoral coordination</w:t>
      </w:r>
      <w:r>
        <w:t>, in particular between the health and water, sanitation and hygiene (WASH) sectors, to encourage targeting of WASH investments based on NTD burden, and with the education sector, as appropriate for school</w:t>
      </w:r>
      <w:r>
        <w:rPr>
          <w:rFonts w:ascii="Cambria Math" w:hAnsi="Cambria Math" w:cs="Cambria Math"/>
        </w:rPr>
        <w:t>‐</w:t>
      </w:r>
      <w:r>
        <w:t xml:space="preserve">based interventions. </w:t>
      </w:r>
    </w:p>
    <w:p w14:paraId="5020BB4B" w14:textId="65673512" w:rsidR="00D47AF1" w:rsidRDefault="00D47AF1" w:rsidP="00617F49">
      <w:pPr>
        <w:pStyle w:val="ListBullet"/>
        <w:ind w:left="284" w:hanging="284"/>
      </w:pPr>
      <w:r>
        <w:rPr>
          <w:rStyle w:val="Strong"/>
        </w:rPr>
        <w:t>COVID-19 response</w:t>
      </w:r>
      <w:r w:rsidR="003C223B">
        <w:rPr>
          <w:rStyle w:val="Strong"/>
        </w:rPr>
        <w:t xml:space="preserve"> </w:t>
      </w:r>
      <w:r w:rsidR="003C223B">
        <w:rPr>
          <w:rStyle w:val="Strong"/>
          <w:b w:val="0"/>
          <w:bCs w:val="0"/>
        </w:rPr>
        <w:t>has also been included as part of the</w:t>
      </w:r>
      <w:r w:rsidR="004C742A">
        <w:rPr>
          <w:rStyle w:val="Strong"/>
          <w:b w:val="0"/>
          <w:bCs w:val="0"/>
        </w:rPr>
        <w:t xml:space="preserve"> funded activities due to intersectionality </w:t>
      </w:r>
      <w:r w:rsidR="003C223B">
        <w:t xml:space="preserve">with </w:t>
      </w:r>
      <w:r w:rsidR="00A72CE7">
        <w:t>the NTD activities above</w:t>
      </w:r>
      <w:r w:rsidR="006601DC">
        <w:t xml:space="preserve"> with t</w:t>
      </w:r>
      <w:r w:rsidR="003C223B">
        <w:t xml:space="preserve">he goal of </w:t>
      </w:r>
      <w:r w:rsidR="006601DC">
        <w:t>reducing</w:t>
      </w:r>
      <w:r w:rsidR="003C223B" w:rsidRPr="000D5D71">
        <w:t xml:space="preserve"> the transmission of COVID-19</w:t>
      </w:r>
      <w:r w:rsidR="003C223B">
        <w:rPr>
          <w:rFonts w:ascii="Arial" w:eastAsia="Calibri" w:hAnsi="Arial" w:cs="Arial"/>
        </w:rPr>
        <w:t xml:space="preserve">, through activities detailed </w:t>
      </w:r>
      <w:hyperlink w:anchor="_COVID-19_Response" w:history="1">
        <w:r w:rsidR="003C223B" w:rsidRPr="00DA16CF">
          <w:rPr>
            <w:rStyle w:val="Hyperlink"/>
            <w:rFonts w:ascii="Arial" w:eastAsia="Calibri" w:hAnsi="Arial" w:cs="Arial"/>
          </w:rPr>
          <w:t>below</w:t>
        </w:r>
      </w:hyperlink>
      <w:r w:rsidR="003C223B">
        <w:rPr>
          <w:rFonts w:ascii="Arial" w:eastAsia="Calibri" w:hAnsi="Arial" w:cs="Arial"/>
        </w:rPr>
        <w:t>.</w:t>
      </w:r>
    </w:p>
    <w:p w14:paraId="19ED3414" w14:textId="77777777" w:rsidR="00617F49" w:rsidRDefault="00617F49" w:rsidP="00617F49">
      <w:pPr>
        <w:rPr>
          <w:color w:val="000000" w:themeColor="text1"/>
        </w:rPr>
      </w:pPr>
      <w:r>
        <w:br w:type="page"/>
      </w:r>
      <w:bookmarkStart w:id="0" w:name="_GoBack"/>
      <w:bookmarkEnd w:id="0"/>
    </w:p>
    <w:p w14:paraId="3BF3959E" w14:textId="09EDBA7A" w:rsidR="00617F49" w:rsidRDefault="00617F49" w:rsidP="00617F49">
      <w:pPr>
        <w:pStyle w:val="BodyText"/>
      </w:pPr>
      <w:r>
        <w:lastRenderedPageBreak/>
        <w:t>A summary of the activities related to prevention and treatment by country are noted in the table below, with further details below on other programme areas.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1206"/>
        <w:gridCol w:w="1206"/>
        <w:gridCol w:w="1206"/>
        <w:gridCol w:w="1206"/>
        <w:gridCol w:w="1206"/>
        <w:gridCol w:w="1485"/>
        <w:gridCol w:w="1395"/>
      </w:tblGrid>
      <w:tr w:rsidR="00C072E2" w:rsidRPr="00F50338" w14:paraId="1C44407C" w14:textId="77777777" w:rsidTr="00C072E2">
        <w:tc>
          <w:tcPr>
            <w:tcW w:w="930" w:type="dxa"/>
            <w:tcBorders>
              <w:top w:val="single" w:sz="8" w:space="0" w:color="FFFFFF"/>
              <w:left w:val="single" w:sz="8" w:space="0" w:color="FFFFFF"/>
              <w:bottom w:val="single" w:sz="8" w:space="0" w:color="FFFFFF"/>
              <w:right w:val="single" w:sz="8" w:space="0" w:color="FFFFFF"/>
            </w:tcBorders>
            <w:shd w:val="clear" w:color="auto" w:fill="003E74"/>
            <w:hideMark/>
          </w:tcPr>
          <w:p w14:paraId="051B912D" w14:textId="77777777" w:rsidR="00C072E2" w:rsidRPr="00F50338" w:rsidRDefault="00C072E2">
            <w:pPr>
              <w:textAlignment w:val="baseline"/>
              <w:rPr>
                <w:b/>
                <w:bCs/>
                <w:color w:val="000000"/>
                <w:sz w:val="22"/>
                <w:szCs w:val="22"/>
                <w:lang w:eastAsia="en-GB"/>
              </w:rPr>
            </w:pPr>
            <w:r w:rsidRPr="00F50338">
              <w:rPr>
                <w:rFonts w:ascii="Arial" w:hAnsi="Arial" w:cs="Arial"/>
                <w:b/>
                <w:bCs/>
                <w:color w:val="FFFFFF"/>
                <w:sz w:val="22"/>
                <w:szCs w:val="22"/>
                <w:lang w:eastAsia="en-GB"/>
              </w:rPr>
              <w:t>Country </w:t>
            </w:r>
          </w:p>
        </w:tc>
        <w:tc>
          <w:tcPr>
            <w:tcW w:w="1200" w:type="dxa"/>
            <w:tcBorders>
              <w:top w:val="single" w:sz="8" w:space="0" w:color="FFFFFF"/>
              <w:left w:val="nil"/>
              <w:bottom w:val="single" w:sz="8" w:space="0" w:color="FFFFFF"/>
              <w:right w:val="single" w:sz="8" w:space="0" w:color="FFFFFF"/>
            </w:tcBorders>
            <w:shd w:val="clear" w:color="auto" w:fill="003E74"/>
            <w:hideMark/>
          </w:tcPr>
          <w:p w14:paraId="0D9D1456" w14:textId="77777777" w:rsidR="00C072E2" w:rsidRPr="00F50338" w:rsidRDefault="00C072E2">
            <w:pPr>
              <w:textAlignment w:val="baseline"/>
              <w:rPr>
                <w:b/>
                <w:bCs/>
                <w:color w:val="000000"/>
                <w:sz w:val="22"/>
                <w:szCs w:val="22"/>
                <w:lang w:eastAsia="en-GB"/>
              </w:rPr>
            </w:pPr>
            <w:r w:rsidRPr="00F50338">
              <w:rPr>
                <w:rFonts w:ascii="Arial" w:hAnsi="Arial" w:cs="Arial"/>
                <w:b/>
                <w:bCs/>
                <w:color w:val="FFFFFF"/>
                <w:sz w:val="22"/>
                <w:szCs w:val="22"/>
                <w:lang w:eastAsia="en-GB"/>
              </w:rPr>
              <w:t>LF treatments </w:t>
            </w:r>
          </w:p>
        </w:tc>
        <w:tc>
          <w:tcPr>
            <w:tcW w:w="1200" w:type="dxa"/>
            <w:tcBorders>
              <w:top w:val="single" w:sz="8" w:space="0" w:color="FFFFFF"/>
              <w:left w:val="nil"/>
              <w:bottom w:val="single" w:sz="8" w:space="0" w:color="FFFFFF"/>
              <w:right w:val="single" w:sz="8" w:space="0" w:color="FFFFFF"/>
            </w:tcBorders>
            <w:shd w:val="clear" w:color="auto" w:fill="003E74"/>
            <w:hideMark/>
          </w:tcPr>
          <w:p w14:paraId="5E21E86E" w14:textId="77777777" w:rsidR="00C072E2" w:rsidRPr="00F50338" w:rsidRDefault="00C072E2">
            <w:pPr>
              <w:textAlignment w:val="baseline"/>
              <w:rPr>
                <w:b/>
                <w:bCs/>
                <w:color w:val="000000"/>
                <w:sz w:val="22"/>
                <w:szCs w:val="22"/>
                <w:lang w:eastAsia="en-GB"/>
              </w:rPr>
            </w:pPr>
            <w:r w:rsidRPr="00F50338">
              <w:rPr>
                <w:rFonts w:ascii="Arial" w:hAnsi="Arial" w:cs="Arial"/>
                <w:b/>
                <w:bCs/>
                <w:color w:val="FFFFFF"/>
                <w:sz w:val="22"/>
                <w:szCs w:val="22"/>
                <w:lang w:eastAsia="en-GB"/>
              </w:rPr>
              <w:t>OV treatments </w:t>
            </w:r>
          </w:p>
        </w:tc>
        <w:tc>
          <w:tcPr>
            <w:tcW w:w="1200" w:type="dxa"/>
            <w:tcBorders>
              <w:top w:val="single" w:sz="8" w:space="0" w:color="FFFFFF"/>
              <w:left w:val="nil"/>
              <w:bottom w:val="single" w:sz="8" w:space="0" w:color="FFFFFF"/>
              <w:right w:val="single" w:sz="8" w:space="0" w:color="FFFFFF"/>
            </w:tcBorders>
            <w:shd w:val="clear" w:color="auto" w:fill="003E74"/>
            <w:hideMark/>
          </w:tcPr>
          <w:p w14:paraId="55DE9ED9" w14:textId="77777777" w:rsidR="00C072E2" w:rsidRPr="00F50338" w:rsidRDefault="00C072E2">
            <w:pPr>
              <w:textAlignment w:val="baseline"/>
              <w:rPr>
                <w:b/>
                <w:bCs/>
                <w:color w:val="000000"/>
                <w:sz w:val="22"/>
                <w:szCs w:val="22"/>
                <w:lang w:eastAsia="en-GB"/>
              </w:rPr>
            </w:pPr>
            <w:r w:rsidRPr="00F50338">
              <w:rPr>
                <w:rFonts w:ascii="Arial" w:hAnsi="Arial" w:cs="Arial"/>
                <w:b/>
                <w:bCs/>
                <w:color w:val="FFFFFF"/>
                <w:sz w:val="22"/>
                <w:szCs w:val="22"/>
                <w:lang w:eastAsia="en-GB"/>
              </w:rPr>
              <w:t> Trachoma treatments </w:t>
            </w:r>
          </w:p>
        </w:tc>
        <w:tc>
          <w:tcPr>
            <w:tcW w:w="1200" w:type="dxa"/>
            <w:tcBorders>
              <w:top w:val="single" w:sz="8" w:space="0" w:color="FFFFFF"/>
              <w:left w:val="nil"/>
              <w:bottom w:val="single" w:sz="8" w:space="0" w:color="FFFFFF"/>
              <w:right w:val="single" w:sz="8" w:space="0" w:color="FFFFFF"/>
            </w:tcBorders>
            <w:shd w:val="clear" w:color="auto" w:fill="003E74"/>
            <w:hideMark/>
          </w:tcPr>
          <w:p w14:paraId="5880D155" w14:textId="77777777" w:rsidR="00C072E2" w:rsidRPr="00F50338" w:rsidRDefault="00C072E2">
            <w:pPr>
              <w:textAlignment w:val="baseline"/>
              <w:rPr>
                <w:b/>
                <w:bCs/>
                <w:color w:val="000000"/>
                <w:sz w:val="22"/>
                <w:szCs w:val="22"/>
                <w:lang w:eastAsia="en-GB"/>
              </w:rPr>
            </w:pPr>
            <w:r w:rsidRPr="00F50338">
              <w:rPr>
                <w:rFonts w:ascii="Arial" w:hAnsi="Arial" w:cs="Arial"/>
                <w:b/>
                <w:bCs/>
                <w:color w:val="FFFFFF"/>
                <w:sz w:val="22"/>
                <w:szCs w:val="22"/>
                <w:lang w:eastAsia="en-GB"/>
              </w:rPr>
              <w:t> SCH treatments </w:t>
            </w:r>
          </w:p>
        </w:tc>
        <w:tc>
          <w:tcPr>
            <w:tcW w:w="1200" w:type="dxa"/>
            <w:tcBorders>
              <w:top w:val="single" w:sz="8" w:space="0" w:color="FFFFFF"/>
              <w:left w:val="nil"/>
              <w:bottom w:val="single" w:sz="8" w:space="0" w:color="FFFFFF"/>
              <w:right w:val="single" w:sz="8" w:space="0" w:color="FFFFFF"/>
            </w:tcBorders>
            <w:shd w:val="clear" w:color="auto" w:fill="003E74"/>
            <w:hideMark/>
          </w:tcPr>
          <w:p w14:paraId="60EB964C" w14:textId="77777777" w:rsidR="00C072E2" w:rsidRPr="00F50338" w:rsidRDefault="00C072E2">
            <w:pPr>
              <w:textAlignment w:val="baseline"/>
              <w:rPr>
                <w:b/>
                <w:bCs/>
                <w:color w:val="000000"/>
                <w:sz w:val="22"/>
                <w:szCs w:val="22"/>
                <w:lang w:eastAsia="en-GB"/>
              </w:rPr>
            </w:pPr>
            <w:r w:rsidRPr="00F50338">
              <w:rPr>
                <w:rFonts w:ascii="Arial" w:hAnsi="Arial" w:cs="Arial"/>
                <w:b/>
                <w:bCs/>
                <w:color w:val="FFFFFF"/>
                <w:sz w:val="22"/>
                <w:szCs w:val="22"/>
                <w:lang w:eastAsia="en-GB"/>
              </w:rPr>
              <w:t>STH treatments </w:t>
            </w:r>
          </w:p>
        </w:tc>
        <w:tc>
          <w:tcPr>
            <w:tcW w:w="1485" w:type="dxa"/>
            <w:tcBorders>
              <w:top w:val="single" w:sz="8" w:space="0" w:color="FFFFFF"/>
              <w:left w:val="nil"/>
              <w:bottom w:val="single" w:sz="8" w:space="0" w:color="FFFFFF"/>
              <w:right w:val="single" w:sz="8" w:space="0" w:color="FFFFFF"/>
            </w:tcBorders>
            <w:shd w:val="clear" w:color="auto" w:fill="003E74"/>
            <w:hideMark/>
          </w:tcPr>
          <w:p w14:paraId="48F1DB71" w14:textId="77777777" w:rsidR="00C072E2" w:rsidRPr="00F50338" w:rsidRDefault="00C072E2">
            <w:pPr>
              <w:textAlignment w:val="baseline"/>
              <w:rPr>
                <w:b/>
                <w:bCs/>
                <w:color w:val="000000"/>
                <w:sz w:val="22"/>
                <w:szCs w:val="22"/>
                <w:lang w:eastAsia="en-GB"/>
              </w:rPr>
            </w:pPr>
            <w:r w:rsidRPr="00F50338">
              <w:rPr>
                <w:rFonts w:ascii="Arial" w:hAnsi="Arial" w:cs="Arial"/>
                <w:b/>
                <w:bCs/>
                <w:color w:val="FFFFFF"/>
                <w:sz w:val="22"/>
                <w:szCs w:val="22"/>
                <w:lang w:eastAsia="en-GB"/>
              </w:rPr>
              <w:t>Trichiasis trachomatous surgeries </w:t>
            </w:r>
          </w:p>
        </w:tc>
        <w:tc>
          <w:tcPr>
            <w:tcW w:w="1395" w:type="dxa"/>
            <w:tcBorders>
              <w:top w:val="single" w:sz="8" w:space="0" w:color="FFFFFF"/>
              <w:left w:val="nil"/>
              <w:bottom w:val="single" w:sz="8" w:space="0" w:color="FFFFFF"/>
              <w:right w:val="single" w:sz="8" w:space="0" w:color="FFFFFF"/>
            </w:tcBorders>
            <w:shd w:val="clear" w:color="auto" w:fill="003E74"/>
            <w:hideMark/>
          </w:tcPr>
          <w:p w14:paraId="017C653B" w14:textId="77777777" w:rsidR="00C072E2" w:rsidRPr="00F50338" w:rsidRDefault="00C072E2">
            <w:pPr>
              <w:textAlignment w:val="baseline"/>
              <w:rPr>
                <w:b/>
                <w:bCs/>
                <w:color w:val="000000"/>
                <w:sz w:val="22"/>
                <w:szCs w:val="22"/>
                <w:lang w:eastAsia="en-GB"/>
              </w:rPr>
            </w:pPr>
            <w:r w:rsidRPr="00F50338">
              <w:rPr>
                <w:rFonts w:ascii="Arial" w:hAnsi="Arial" w:cs="Arial"/>
                <w:b/>
                <w:bCs/>
                <w:color w:val="FFFFFF"/>
                <w:sz w:val="22"/>
                <w:szCs w:val="22"/>
                <w:lang w:eastAsia="en-GB"/>
              </w:rPr>
              <w:t>LF Morbidity Management Disability Prevention </w:t>
            </w:r>
          </w:p>
        </w:tc>
      </w:tr>
      <w:tr w:rsidR="00C072E2" w:rsidRPr="00F50338" w14:paraId="1BCE6C94"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016A836F"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Benin  </w:t>
            </w:r>
          </w:p>
        </w:tc>
        <w:tc>
          <w:tcPr>
            <w:tcW w:w="1200" w:type="dxa"/>
            <w:tcBorders>
              <w:top w:val="nil"/>
              <w:left w:val="nil"/>
              <w:bottom w:val="single" w:sz="8" w:space="0" w:color="FFFFFF"/>
              <w:right w:val="single" w:sz="8" w:space="0" w:color="FFFFFF"/>
            </w:tcBorders>
            <w:shd w:val="clear" w:color="auto" w:fill="D9D9D9"/>
            <w:hideMark/>
          </w:tcPr>
          <w:p w14:paraId="6E40E2A5"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4A43C7AB"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254FD226"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023DCC48"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17D29CC8"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D9D9D9"/>
            <w:hideMark/>
          </w:tcPr>
          <w:p w14:paraId="05D56819"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67073D7A"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02B7388C"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59283BE3"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Burkina Faso </w:t>
            </w:r>
          </w:p>
        </w:tc>
        <w:tc>
          <w:tcPr>
            <w:tcW w:w="1200" w:type="dxa"/>
            <w:tcBorders>
              <w:top w:val="nil"/>
              <w:left w:val="nil"/>
              <w:bottom w:val="single" w:sz="8" w:space="0" w:color="FFFFFF"/>
              <w:right w:val="single" w:sz="8" w:space="0" w:color="FFFFFF"/>
            </w:tcBorders>
            <w:shd w:val="clear" w:color="auto" w:fill="D9D9D9"/>
            <w:hideMark/>
          </w:tcPr>
          <w:p w14:paraId="778E504C"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29AB75D6"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31D460E5"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3B95F5FA"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030A47EC"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D9D9D9"/>
            <w:hideMark/>
          </w:tcPr>
          <w:p w14:paraId="3C75E2E1"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118DA9C9"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232473C4"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4A0112FF"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CAR* </w:t>
            </w:r>
          </w:p>
        </w:tc>
        <w:tc>
          <w:tcPr>
            <w:tcW w:w="1200" w:type="dxa"/>
            <w:tcBorders>
              <w:top w:val="nil"/>
              <w:left w:val="nil"/>
              <w:bottom w:val="single" w:sz="8" w:space="0" w:color="FFFFFF"/>
              <w:right w:val="single" w:sz="8" w:space="0" w:color="FFFFFF"/>
            </w:tcBorders>
            <w:shd w:val="clear" w:color="auto" w:fill="D9D9D9"/>
            <w:hideMark/>
          </w:tcPr>
          <w:p w14:paraId="2642AD1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66F602EC"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06DAF5D9"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19163EB5"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0570541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B0DAFF"/>
            <w:hideMark/>
          </w:tcPr>
          <w:p w14:paraId="4155A707"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0DF5A0BF"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73AA384A"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4879D868"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Chad  </w:t>
            </w:r>
          </w:p>
        </w:tc>
        <w:tc>
          <w:tcPr>
            <w:tcW w:w="1200" w:type="dxa"/>
            <w:tcBorders>
              <w:top w:val="nil"/>
              <w:left w:val="nil"/>
              <w:bottom w:val="single" w:sz="8" w:space="0" w:color="FFFFFF"/>
              <w:right w:val="single" w:sz="8" w:space="0" w:color="FFFFFF"/>
            </w:tcBorders>
            <w:shd w:val="clear" w:color="auto" w:fill="B0DAFF"/>
            <w:hideMark/>
          </w:tcPr>
          <w:p w14:paraId="056FDC16"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2F5AE45A"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4CF7188D"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3E75BA7B"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457FD1AE"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B0DAFF"/>
            <w:hideMark/>
          </w:tcPr>
          <w:p w14:paraId="539BE79C"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1F113EFD"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0A7E94BB" w14:textId="77777777" w:rsidTr="00F50338">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643E5A8E"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Cote d’Ivoire </w:t>
            </w:r>
          </w:p>
        </w:tc>
        <w:tc>
          <w:tcPr>
            <w:tcW w:w="1200" w:type="dxa"/>
            <w:tcBorders>
              <w:top w:val="nil"/>
              <w:left w:val="nil"/>
              <w:bottom w:val="single" w:sz="8" w:space="0" w:color="FFFFFF"/>
              <w:right w:val="single" w:sz="8" w:space="0" w:color="FFFFFF"/>
            </w:tcBorders>
            <w:shd w:val="clear" w:color="auto" w:fill="B0DAFF" w:themeFill="text2" w:themeFillTint="33"/>
            <w:hideMark/>
          </w:tcPr>
          <w:p w14:paraId="4724D42D"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themeFill="text2" w:themeFillTint="33"/>
            <w:hideMark/>
          </w:tcPr>
          <w:p w14:paraId="6AEC8CF9"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0FE9295E"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7EE4A6D4"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24E10F4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D9D9D9"/>
            <w:hideMark/>
          </w:tcPr>
          <w:p w14:paraId="6912C404"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0FF6CF62"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67711BE2"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351C9144"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DRC </w:t>
            </w:r>
          </w:p>
        </w:tc>
        <w:tc>
          <w:tcPr>
            <w:tcW w:w="1200" w:type="dxa"/>
            <w:tcBorders>
              <w:top w:val="nil"/>
              <w:left w:val="nil"/>
              <w:bottom w:val="single" w:sz="8" w:space="0" w:color="FFFFFF"/>
              <w:right w:val="single" w:sz="8" w:space="0" w:color="FFFFFF"/>
            </w:tcBorders>
            <w:shd w:val="clear" w:color="auto" w:fill="B0DAFF"/>
            <w:hideMark/>
          </w:tcPr>
          <w:p w14:paraId="23FDB48C"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57042657"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553FBC62"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092AE135"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4D0E6D6B"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B0DAFF"/>
            <w:hideMark/>
          </w:tcPr>
          <w:p w14:paraId="3D88806E"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38B3DEA4"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56E419F3"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794792ED"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Ghana </w:t>
            </w:r>
          </w:p>
        </w:tc>
        <w:tc>
          <w:tcPr>
            <w:tcW w:w="1200" w:type="dxa"/>
            <w:tcBorders>
              <w:top w:val="nil"/>
              <w:left w:val="nil"/>
              <w:bottom w:val="single" w:sz="8" w:space="0" w:color="FFFFFF"/>
              <w:right w:val="single" w:sz="8" w:space="0" w:color="FFFFFF"/>
            </w:tcBorders>
            <w:shd w:val="clear" w:color="auto" w:fill="D9D9D9"/>
            <w:hideMark/>
          </w:tcPr>
          <w:p w14:paraId="49DC8888"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2C6E9BC1"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2A5A067E"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5AB7DF45"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5AFD4F8D"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D9D9D9"/>
            <w:hideMark/>
          </w:tcPr>
          <w:p w14:paraId="42E1CD3B"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6B8B37AF"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43EDE42F"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07C47658"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Guinea  </w:t>
            </w:r>
          </w:p>
        </w:tc>
        <w:tc>
          <w:tcPr>
            <w:tcW w:w="1200" w:type="dxa"/>
            <w:tcBorders>
              <w:top w:val="nil"/>
              <w:left w:val="nil"/>
              <w:bottom w:val="single" w:sz="8" w:space="0" w:color="FFFFFF"/>
              <w:right w:val="single" w:sz="8" w:space="0" w:color="FFFFFF"/>
            </w:tcBorders>
            <w:shd w:val="clear" w:color="auto" w:fill="B0DAFF"/>
            <w:hideMark/>
          </w:tcPr>
          <w:p w14:paraId="16FCB323"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7770FCC9"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449E9844"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13443C4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3BC82B08"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D9D9D9"/>
            <w:hideMark/>
          </w:tcPr>
          <w:p w14:paraId="0927AC33"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5205CF48"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7B394ADB"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1857AF8D"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Guinea-Bissau  </w:t>
            </w:r>
          </w:p>
        </w:tc>
        <w:tc>
          <w:tcPr>
            <w:tcW w:w="1200" w:type="dxa"/>
            <w:tcBorders>
              <w:top w:val="nil"/>
              <w:left w:val="nil"/>
              <w:bottom w:val="single" w:sz="8" w:space="0" w:color="FFFFFF"/>
              <w:right w:val="single" w:sz="8" w:space="0" w:color="FFFFFF"/>
            </w:tcBorders>
            <w:shd w:val="clear" w:color="auto" w:fill="B0DAFF"/>
            <w:hideMark/>
          </w:tcPr>
          <w:p w14:paraId="76F66AD8"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666DCA44"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1CF57ED4"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110F429E"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117B5256"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D9D9D9"/>
            <w:hideMark/>
          </w:tcPr>
          <w:p w14:paraId="431263CA"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338B1F37"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1747F700"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5FF9B781"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Liberia  </w:t>
            </w:r>
          </w:p>
        </w:tc>
        <w:tc>
          <w:tcPr>
            <w:tcW w:w="1200" w:type="dxa"/>
            <w:tcBorders>
              <w:top w:val="nil"/>
              <w:left w:val="nil"/>
              <w:bottom w:val="single" w:sz="8" w:space="0" w:color="FFFFFF"/>
              <w:right w:val="single" w:sz="8" w:space="0" w:color="FFFFFF"/>
            </w:tcBorders>
            <w:shd w:val="clear" w:color="auto" w:fill="B0DAFF"/>
            <w:hideMark/>
          </w:tcPr>
          <w:p w14:paraId="0A01CB2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01DA3663"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2B652A7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6319E68D"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73AE9439"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D9D9D9"/>
            <w:hideMark/>
          </w:tcPr>
          <w:p w14:paraId="0B794938"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46FA9C38"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50407147"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3EDB68A2"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Niger  </w:t>
            </w:r>
          </w:p>
        </w:tc>
        <w:tc>
          <w:tcPr>
            <w:tcW w:w="1200" w:type="dxa"/>
            <w:tcBorders>
              <w:top w:val="nil"/>
              <w:left w:val="nil"/>
              <w:bottom w:val="single" w:sz="8" w:space="0" w:color="FFFFFF"/>
              <w:right w:val="single" w:sz="8" w:space="0" w:color="FFFFFF"/>
            </w:tcBorders>
            <w:shd w:val="clear" w:color="auto" w:fill="D9D9D9"/>
            <w:hideMark/>
          </w:tcPr>
          <w:p w14:paraId="0249DA15"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6640193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4413442B"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322B0E86"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38D8E98C"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D9D9D9"/>
            <w:hideMark/>
          </w:tcPr>
          <w:p w14:paraId="7484628B"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15C561AA"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4F35528D" w14:textId="77777777" w:rsidTr="00C072E2">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53468550"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Nigeria </w:t>
            </w:r>
          </w:p>
        </w:tc>
        <w:tc>
          <w:tcPr>
            <w:tcW w:w="1200" w:type="dxa"/>
            <w:tcBorders>
              <w:top w:val="nil"/>
              <w:left w:val="nil"/>
              <w:bottom w:val="single" w:sz="8" w:space="0" w:color="FFFFFF"/>
              <w:right w:val="single" w:sz="8" w:space="0" w:color="FFFFFF"/>
            </w:tcBorders>
            <w:shd w:val="clear" w:color="auto" w:fill="B0DAFF"/>
            <w:hideMark/>
          </w:tcPr>
          <w:p w14:paraId="537523B4"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4FE7A1D5"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0438425F"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7D56EFC1"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hideMark/>
          </w:tcPr>
          <w:p w14:paraId="0B38B6A1"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B0DAFF"/>
            <w:hideMark/>
          </w:tcPr>
          <w:p w14:paraId="19C2E72D"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652B7506"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r w:rsidR="00C072E2" w:rsidRPr="00F50338" w14:paraId="5AACCA6B" w14:textId="77777777" w:rsidTr="00F50338">
        <w:trPr>
          <w:trHeight w:val="300"/>
        </w:trPr>
        <w:tc>
          <w:tcPr>
            <w:tcW w:w="930" w:type="dxa"/>
            <w:tcBorders>
              <w:top w:val="nil"/>
              <w:left w:val="single" w:sz="8" w:space="0" w:color="FFFFFF"/>
              <w:bottom w:val="single" w:sz="8" w:space="0" w:color="FFFFFF"/>
              <w:right w:val="single" w:sz="8" w:space="0" w:color="FFFFFF"/>
            </w:tcBorders>
            <w:shd w:val="clear" w:color="auto" w:fill="BFBFBF"/>
            <w:hideMark/>
          </w:tcPr>
          <w:p w14:paraId="4BACD03A" w14:textId="77777777" w:rsidR="00C072E2" w:rsidRPr="00F50338" w:rsidRDefault="00C072E2">
            <w:pPr>
              <w:textAlignment w:val="baseline"/>
              <w:rPr>
                <w:b/>
                <w:bCs/>
                <w:color w:val="000000"/>
                <w:sz w:val="22"/>
                <w:szCs w:val="22"/>
                <w:lang w:eastAsia="en-GB"/>
              </w:rPr>
            </w:pPr>
            <w:r w:rsidRPr="00F50338">
              <w:rPr>
                <w:rFonts w:ascii="Arial" w:hAnsi="Arial" w:cs="Arial"/>
                <w:b/>
                <w:bCs/>
                <w:color w:val="000000"/>
                <w:sz w:val="22"/>
                <w:szCs w:val="22"/>
                <w:lang w:eastAsia="en-GB"/>
              </w:rPr>
              <w:t>Sierra Leone </w:t>
            </w:r>
          </w:p>
        </w:tc>
        <w:tc>
          <w:tcPr>
            <w:tcW w:w="1200" w:type="dxa"/>
            <w:tcBorders>
              <w:top w:val="nil"/>
              <w:left w:val="nil"/>
              <w:bottom w:val="single" w:sz="8" w:space="0" w:color="FFFFFF"/>
              <w:right w:val="single" w:sz="8" w:space="0" w:color="FFFFFF"/>
            </w:tcBorders>
            <w:shd w:val="clear" w:color="auto" w:fill="D9D9D9"/>
            <w:hideMark/>
          </w:tcPr>
          <w:p w14:paraId="3FBD1537"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B0DAFF" w:themeFill="text2" w:themeFillTint="33"/>
          </w:tcPr>
          <w:p w14:paraId="53E3B825" w14:textId="77777777" w:rsidR="00C072E2" w:rsidRPr="00F50338" w:rsidRDefault="00C072E2">
            <w:pPr>
              <w:textAlignment w:val="baseline"/>
              <w:rPr>
                <w:rFonts w:ascii="Arial" w:hAnsi="Arial" w:cs="Arial"/>
                <w:color w:val="000000"/>
                <w:sz w:val="22"/>
                <w:szCs w:val="22"/>
                <w:lang w:eastAsia="en-GB"/>
              </w:rPr>
            </w:pPr>
            <w:r w:rsidRPr="00F50338">
              <w:rPr>
                <w:rFonts w:ascii="Arial" w:hAnsi="Arial" w:cs="Arial"/>
                <w:color w:val="000000"/>
                <w:sz w:val="22"/>
                <w:szCs w:val="22"/>
                <w:lang w:eastAsia="en-GB"/>
              </w:rPr>
              <w:t> </w:t>
            </w:r>
          </w:p>
          <w:p w14:paraId="621C4320" w14:textId="77777777" w:rsidR="00C072E2" w:rsidRPr="00F50338" w:rsidRDefault="00C072E2">
            <w:pPr>
              <w:jc w:val="center"/>
              <w:rPr>
                <w:rFonts w:ascii="Arial" w:hAnsi="Arial" w:cs="Arial"/>
                <w:sz w:val="22"/>
                <w:szCs w:val="22"/>
                <w:lang w:eastAsia="en-GB"/>
              </w:rPr>
            </w:pPr>
          </w:p>
        </w:tc>
        <w:tc>
          <w:tcPr>
            <w:tcW w:w="1200" w:type="dxa"/>
            <w:tcBorders>
              <w:top w:val="nil"/>
              <w:left w:val="nil"/>
              <w:bottom w:val="single" w:sz="8" w:space="0" w:color="FFFFFF"/>
              <w:right w:val="single" w:sz="8" w:space="0" w:color="FFFFFF"/>
            </w:tcBorders>
            <w:shd w:val="clear" w:color="auto" w:fill="D9D9D9"/>
            <w:hideMark/>
          </w:tcPr>
          <w:p w14:paraId="7147FABD" w14:textId="77777777" w:rsidR="00C072E2" w:rsidRPr="00F50338" w:rsidRDefault="00C072E2">
            <w:pPr>
              <w:textAlignment w:val="baseline"/>
              <w:rPr>
                <w:rFonts w:ascii="Calibri" w:hAnsi="Calibri" w:cs="Calibri"/>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716B15E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200" w:type="dxa"/>
            <w:tcBorders>
              <w:top w:val="nil"/>
              <w:left w:val="nil"/>
              <w:bottom w:val="single" w:sz="8" w:space="0" w:color="FFFFFF"/>
              <w:right w:val="single" w:sz="8" w:space="0" w:color="FFFFFF"/>
            </w:tcBorders>
            <w:shd w:val="clear" w:color="auto" w:fill="D9D9D9"/>
            <w:hideMark/>
          </w:tcPr>
          <w:p w14:paraId="34331DE6"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485" w:type="dxa"/>
            <w:tcBorders>
              <w:top w:val="nil"/>
              <w:left w:val="nil"/>
              <w:bottom w:val="single" w:sz="8" w:space="0" w:color="FFFFFF"/>
              <w:right w:val="single" w:sz="8" w:space="0" w:color="FFFFFF"/>
            </w:tcBorders>
            <w:shd w:val="clear" w:color="auto" w:fill="B0DAFF"/>
            <w:hideMark/>
          </w:tcPr>
          <w:p w14:paraId="280ECD35"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c>
          <w:tcPr>
            <w:tcW w:w="1395" w:type="dxa"/>
            <w:tcBorders>
              <w:top w:val="nil"/>
              <w:left w:val="nil"/>
              <w:bottom w:val="single" w:sz="8" w:space="0" w:color="FFFFFF"/>
              <w:right w:val="single" w:sz="8" w:space="0" w:color="FFFFFF"/>
            </w:tcBorders>
            <w:shd w:val="clear" w:color="auto" w:fill="B0DAFF"/>
            <w:hideMark/>
          </w:tcPr>
          <w:p w14:paraId="5AE33D20" w14:textId="77777777" w:rsidR="00C072E2" w:rsidRPr="00F50338" w:rsidRDefault="00C072E2">
            <w:pPr>
              <w:textAlignment w:val="baseline"/>
              <w:rPr>
                <w:color w:val="000000"/>
                <w:sz w:val="22"/>
                <w:szCs w:val="22"/>
                <w:lang w:eastAsia="en-GB"/>
              </w:rPr>
            </w:pPr>
            <w:r w:rsidRPr="00F50338">
              <w:rPr>
                <w:rFonts w:ascii="Arial" w:hAnsi="Arial" w:cs="Arial"/>
                <w:color w:val="000000"/>
                <w:sz w:val="22"/>
                <w:szCs w:val="22"/>
                <w:lang w:eastAsia="en-GB"/>
              </w:rPr>
              <w:t> </w:t>
            </w:r>
          </w:p>
        </w:tc>
      </w:tr>
    </w:tbl>
    <w:p w14:paraId="09B409BB" w14:textId="77777777" w:rsidR="00C072E2" w:rsidRDefault="00C072E2" w:rsidP="00617F49">
      <w:pPr>
        <w:pStyle w:val="BodyText"/>
      </w:pPr>
    </w:p>
    <w:p w14:paraId="11FCD755" w14:textId="77777777" w:rsidR="00617F49" w:rsidRDefault="00617F49" w:rsidP="00617F49">
      <w:pPr>
        <w:pStyle w:val="BodyText"/>
      </w:pPr>
      <w:r w:rsidRPr="4B428646">
        <w:rPr>
          <w:rStyle w:val="Strong"/>
        </w:rPr>
        <w:t>Table key:</w:t>
      </w:r>
      <w:r>
        <w:t xml:space="preserve"> Blue signifies where the activities are taking place in the country.</w:t>
      </w:r>
    </w:p>
    <w:p w14:paraId="5568106C" w14:textId="5BCA4644" w:rsidR="00B175D2" w:rsidRPr="00D2347C" w:rsidRDefault="0F4677A2" w:rsidP="00D2347C">
      <w:pPr>
        <w:pStyle w:val="BodyText"/>
      </w:pPr>
      <w:r>
        <w:t xml:space="preserve">*All programme activities are pending in CAR. </w:t>
      </w:r>
    </w:p>
    <w:p w14:paraId="2BDDA5CE" w14:textId="4B968BAE" w:rsidR="00617F49" w:rsidRDefault="00617F49" w:rsidP="00617F49">
      <w:pPr>
        <w:pStyle w:val="Heading3"/>
      </w:pPr>
      <w:r>
        <w:t>Mass Drug Administration (MDA)</w:t>
      </w:r>
    </w:p>
    <w:p w14:paraId="712EA613" w14:textId="77777777" w:rsidR="00617F49" w:rsidRDefault="00617F49" w:rsidP="00617F49">
      <w:pPr>
        <w:pStyle w:val="ListBullet"/>
        <w:ind w:left="284" w:hanging="284"/>
      </w:pPr>
      <w:r>
        <w:t>Provision of MDA for lymphatic filariasis, onchocerciasis, schistosomiasis, soil-transmitted helminths and trachoma.</w:t>
      </w:r>
    </w:p>
    <w:p w14:paraId="25A629BB" w14:textId="77777777" w:rsidR="00617F49" w:rsidRDefault="00617F49" w:rsidP="00617F49">
      <w:pPr>
        <w:pStyle w:val="ListBullet"/>
        <w:ind w:left="284" w:hanging="284"/>
      </w:pPr>
      <w:r>
        <w:t>Production, revision and printing of information, education and communication (IEC) materials.</w:t>
      </w:r>
    </w:p>
    <w:p w14:paraId="729BA41A" w14:textId="77777777" w:rsidR="00617F49" w:rsidRDefault="00617F49" w:rsidP="00617F49">
      <w:pPr>
        <w:pStyle w:val="ListBullet"/>
        <w:ind w:left="284" w:hanging="284"/>
      </w:pPr>
      <w:r>
        <w:t>Sensitisation of communities to MDA.</w:t>
      </w:r>
    </w:p>
    <w:p w14:paraId="57F369FD" w14:textId="77777777" w:rsidR="00617F49" w:rsidRDefault="00617F49" w:rsidP="00617F49">
      <w:pPr>
        <w:pStyle w:val="ListBullet"/>
        <w:ind w:left="284" w:hanging="284"/>
      </w:pPr>
      <w:r>
        <w:t>Mobilisation of schools, parents and communities.</w:t>
      </w:r>
    </w:p>
    <w:p w14:paraId="3035E228" w14:textId="77777777" w:rsidR="00617F49" w:rsidRDefault="00617F49" w:rsidP="00617F49">
      <w:pPr>
        <w:pStyle w:val="ListBullet"/>
        <w:ind w:left="284" w:hanging="284"/>
      </w:pPr>
      <w:r>
        <w:lastRenderedPageBreak/>
        <w:t>Monitoring and supportive supervision of school and community-based MDA.</w:t>
      </w:r>
    </w:p>
    <w:p w14:paraId="1E31EACE" w14:textId="77777777" w:rsidR="00617F49" w:rsidRDefault="00617F49" w:rsidP="00617F49">
      <w:pPr>
        <w:pStyle w:val="ListBullet"/>
        <w:ind w:left="284" w:hanging="284"/>
      </w:pPr>
      <w:r>
        <w:t>Production of MDA distribution reports.</w:t>
      </w:r>
    </w:p>
    <w:p w14:paraId="7C09A53E" w14:textId="77777777" w:rsidR="00617F49" w:rsidRDefault="00617F49" w:rsidP="00617F49">
      <w:pPr>
        <w:pStyle w:val="ListBullet"/>
        <w:ind w:left="284" w:hanging="284"/>
      </w:pPr>
      <w:r>
        <w:t>Conducting post-MDA review meetings with key actors.</w:t>
      </w:r>
    </w:p>
    <w:p w14:paraId="19153582" w14:textId="77777777" w:rsidR="00617F49" w:rsidRDefault="00617F49" w:rsidP="00617F49">
      <w:pPr>
        <w:pStyle w:val="Heading3"/>
      </w:pPr>
      <w:r>
        <w:t>Morbidity Management and Disability Prevention (MMDP)</w:t>
      </w:r>
    </w:p>
    <w:p w14:paraId="5DB28AFA" w14:textId="77777777" w:rsidR="00617F49" w:rsidRDefault="00617F49" w:rsidP="00617F49">
      <w:pPr>
        <w:pStyle w:val="ListBullet"/>
        <w:ind w:left="284" w:hanging="284"/>
      </w:pPr>
      <w:r>
        <w:t>Active case finding and identification for lymphoedema, hydrocele and trachomatous trichiasis (TT) patients.</w:t>
      </w:r>
    </w:p>
    <w:p w14:paraId="258A6EFD" w14:textId="77777777" w:rsidR="00617F49" w:rsidRDefault="00617F49" w:rsidP="00617F49">
      <w:pPr>
        <w:pStyle w:val="ListBullet"/>
        <w:ind w:left="284" w:hanging="284"/>
      </w:pPr>
      <w:r>
        <w:t>Case verification by health professionals.</w:t>
      </w:r>
    </w:p>
    <w:p w14:paraId="4AD0B567" w14:textId="77777777" w:rsidR="00617F49" w:rsidRDefault="00617F49" w:rsidP="00617F49">
      <w:pPr>
        <w:pStyle w:val="ListBullet"/>
        <w:ind w:left="284" w:hanging="284"/>
      </w:pPr>
      <w:r>
        <w:t>Provision of lymphoedema management services.</w:t>
      </w:r>
    </w:p>
    <w:p w14:paraId="43CC13EC" w14:textId="77777777" w:rsidR="00617F49" w:rsidRDefault="00617F49" w:rsidP="00617F49">
      <w:pPr>
        <w:pStyle w:val="ListBullet"/>
        <w:ind w:left="284" w:hanging="284"/>
      </w:pPr>
      <w:r>
        <w:t>Provision of hydrocele surgery.</w:t>
      </w:r>
    </w:p>
    <w:p w14:paraId="072526F8" w14:textId="77777777" w:rsidR="00617F49" w:rsidRDefault="00617F49" w:rsidP="00617F49">
      <w:pPr>
        <w:pStyle w:val="ListBullet"/>
        <w:ind w:left="284" w:hanging="284"/>
      </w:pPr>
      <w:r>
        <w:t>Provision of TT surgery.</w:t>
      </w:r>
    </w:p>
    <w:p w14:paraId="3754B097" w14:textId="77777777" w:rsidR="00617F49" w:rsidRDefault="00617F49" w:rsidP="00617F49">
      <w:pPr>
        <w:pStyle w:val="ListBullet"/>
        <w:ind w:left="284" w:hanging="284"/>
      </w:pPr>
      <w:r>
        <w:t>Surgical follow-up for hydrocele and TT surgery.</w:t>
      </w:r>
    </w:p>
    <w:p w14:paraId="4707690C" w14:textId="77777777" w:rsidR="00617F49" w:rsidRDefault="00617F49" w:rsidP="00617F49">
      <w:pPr>
        <w:pStyle w:val="Heading3"/>
      </w:pPr>
      <w:r>
        <w:t>Training</w:t>
      </w:r>
    </w:p>
    <w:p w14:paraId="0255C32F" w14:textId="77777777" w:rsidR="00617F49" w:rsidRDefault="00617F49" w:rsidP="00617F49">
      <w:pPr>
        <w:pStyle w:val="ListBullet"/>
        <w:ind w:left="284" w:hanging="284"/>
      </w:pPr>
      <w:r>
        <w:t>Training of national, regional and district level NTD staff on lymphoedema management.</w:t>
      </w:r>
    </w:p>
    <w:p w14:paraId="2F2DA30A" w14:textId="77777777" w:rsidR="00617F49" w:rsidRDefault="00617F49" w:rsidP="00617F49">
      <w:pPr>
        <w:pStyle w:val="ListBullet"/>
        <w:ind w:left="284" w:hanging="284"/>
      </w:pPr>
      <w:r>
        <w:t>Training of hydrocele and lymphoedema case finders.</w:t>
      </w:r>
    </w:p>
    <w:p w14:paraId="04D47C9F" w14:textId="77777777" w:rsidR="00617F49" w:rsidRDefault="00617F49" w:rsidP="00617F49">
      <w:pPr>
        <w:pStyle w:val="ListBullet"/>
        <w:ind w:left="284" w:hanging="284"/>
      </w:pPr>
      <w:r>
        <w:t>Training of surgeons on hydrocele surgery.</w:t>
      </w:r>
    </w:p>
    <w:p w14:paraId="66BD9CE7" w14:textId="77777777" w:rsidR="00617F49" w:rsidRDefault="00617F49" w:rsidP="00617F49">
      <w:pPr>
        <w:pStyle w:val="ListBullet"/>
        <w:ind w:left="284" w:hanging="284"/>
      </w:pPr>
      <w:r>
        <w:t>Training of surgeons on TT surgery.</w:t>
      </w:r>
    </w:p>
    <w:p w14:paraId="13392C27" w14:textId="77777777" w:rsidR="00617F49" w:rsidRDefault="00617F49" w:rsidP="00617F49">
      <w:pPr>
        <w:pStyle w:val="ListBullet"/>
        <w:ind w:left="284" w:hanging="284"/>
      </w:pPr>
      <w:r>
        <w:t>Training of community drug distributors.</w:t>
      </w:r>
    </w:p>
    <w:p w14:paraId="135F8CAB" w14:textId="77777777" w:rsidR="00617F49" w:rsidRDefault="00617F49" w:rsidP="00617F49">
      <w:pPr>
        <w:pStyle w:val="ListBullet"/>
        <w:ind w:left="284" w:hanging="284"/>
      </w:pPr>
      <w:r>
        <w:t>Training of teachers for drug distribution using the school-based platform.</w:t>
      </w:r>
    </w:p>
    <w:p w14:paraId="53A42DF3" w14:textId="77777777" w:rsidR="00617F49" w:rsidRDefault="00617F49" w:rsidP="00617F49">
      <w:pPr>
        <w:pStyle w:val="Heading3"/>
      </w:pPr>
      <w:r>
        <w:t xml:space="preserve">M&amp;E: Mapping and surveys </w:t>
      </w:r>
    </w:p>
    <w:p w14:paraId="5C839519" w14:textId="77777777" w:rsidR="00617F49" w:rsidRDefault="00617F49" w:rsidP="00617F49">
      <w:pPr>
        <w:pStyle w:val="ListBullet"/>
        <w:ind w:left="284" w:hanging="284"/>
      </w:pPr>
      <w:r>
        <w:t>Lymphatic filariasis: baseline, sentinel site, pre-transmission assessment survey (TAS), TAS (1,2,3), post TAS surveillance.</w:t>
      </w:r>
    </w:p>
    <w:p w14:paraId="3EFBC769" w14:textId="77777777" w:rsidR="00617F49" w:rsidRDefault="00617F49" w:rsidP="00617F49">
      <w:pPr>
        <w:pStyle w:val="ListBullet"/>
        <w:ind w:left="284" w:hanging="284"/>
      </w:pPr>
      <w:r>
        <w:t>Onchocerciasis: elimination mapping, impact survey, breeding site assessment, pre-stop MDA, stop-MDA.</w:t>
      </w:r>
    </w:p>
    <w:p w14:paraId="5C1DCD20" w14:textId="77777777" w:rsidR="00617F49" w:rsidRDefault="00617F49" w:rsidP="00617F49">
      <w:pPr>
        <w:pStyle w:val="ListBullet"/>
        <w:ind w:left="284" w:hanging="284"/>
      </w:pPr>
      <w:r>
        <w:t>Schistosomiasis and soil-transmitted helminths: sentinel site assessment, baseline, impact survey.</w:t>
      </w:r>
    </w:p>
    <w:p w14:paraId="7E53377D" w14:textId="77777777" w:rsidR="00617F49" w:rsidRDefault="00617F49" w:rsidP="00617F49">
      <w:pPr>
        <w:pStyle w:val="ListBullet"/>
        <w:ind w:left="284" w:hanging="284"/>
      </w:pPr>
      <w:r>
        <w:t>Trachoma: baseline, impact survey, surveillance survey.</w:t>
      </w:r>
    </w:p>
    <w:p w14:paraId="5984A1B5" w14:textId="77777777" w:rsidR="00617F49" w:rsidRDefault="00617F49" w:rsidP="00617F49">
      <w:pPr>
        <w:pStyle w:val="ListBullet"/>
        <w:ind w:left="284" w:hanging="284"/>
      </w:pPr>
      <w:r>
        <w:t>MDA coverage evaluation survey.</w:t>
      </w:r>
    </w:p>
    <w:p w14:paraId="503C7ACA" w14:textId="77777777" w:rsidR="00617F49" w:rsidRDefault="00617F49" w:rsidP="00617F49">
      <w:pPr>
        <w:pStyle w:val="ListBullet"/>
        <w:ind w:left="284" w:hanging="284"/>
      </w:pPr>
      <w:r>
        <w:t>Health facility assessments for LF MMDP.</w:t>
      </w:r>
    </w:p>
    <w:p w14:paraId="3B3F6FA6" w14:textId="77777777" w:rsidR="00617F49" w:rsidRDefault="00617F49" w:rsidP="00617F49">
      <w:pPr>
        <w:pStyle w:val="Heading3"/>
      </w:pPr>
      <w:r>
        <w:t>Health Systems Strengthening (HSS)</w:t>
      </w:r>
    </w:p>
    <w:p w14:paraId="0BAB0C19" w14:textId="77777777" w:rsidR="00617F49" w:rsidRDefault="00617F49" w:rsidP="00617F49">
      <w:pPr>
        <w:pStyle w:val="BodyText"/>
      </w:pPr>
      <w:r>
        <w:t>The programme is focusing on:</w:t>
      </w:r>
    </w:p>
    <w:p w14:paraId="3BFBD7ED" w14:textId="77777777" w:rsidR="00617F49" w:rsidRDefault="00617F49" w:rsidP="00617F49">
      <w:pPr>
        <w:pStyle w:val="ListBullet"/>
        <w:ind w:left="284" w:hanging="284"/>
      </w:pPr>
      <w:r>
        <w:lastRenderedPageBreak/>
        <w:t>Strengthening relevant building blocks of national health systems and supporting countries to provide the prevention, detection, treatment and surveillance activities necessary to maintain the reduced disease burden in the longer term and to prevent disease resurgence.</w:t>
      </w:r>
    </w:p>
    <w:p w14:paraId="47976575" w14:textId="77777777" w:rsidR="00617F49" w:rsidRDefault="00617F49" w:rsidP="00617F49">
      <w:pPr>
        <w:pStyle w:val="ListBullet"/>
        <w:ind w:left="284" w:hanging="284"/>
      </w:pPr>
      <w:r>
        <w:t>Increasing the integration of aspects of NTD programmes within domestic health systems where this is feasible.</w:t>
      </w:r>
    </w:p>
    <w:p w14:paraId="161C027D" w14:textId="77777777" w:rsidR="00617F49" w:rsidRDefault="00617F49" w:rsidP="00617F49">
      <w:pPr>
        <w:pStyle w:val="BodyText"/>
      </w:pPr>
      <w:r w:rsidRPr="00561FAB">
        <w:t>Activities supported include regional and country engagements, country assessments using the Dalberg NTD sustainability assessment, prioritisation and strategy development to ensure synergies with WHO and other NTD partners and the development of integrated HSS operational plans. Health system strengthening activities are tailored for each country in acknowledgement of variations in the national health systems in each country and the current status of the national NTD programmes and disease elimination targets being implemented in each one.</w:t>
      </w:r>
    </w:p>
    <w:p w14:paraId="4B9825BD" w14:textId="77777777" w:rsidR="00617F49" w:rsidRDefault="00617F49" w:rsidP="00617F49">
      <w:pPr>
        <w:pStyle w:val="Heading3"/>
      </w:pPr>
      <w:r>
        <w:t xml:space="preserve">Supply chain capacity building </w:t>
      </w:r>
    </w:p>
    <w:p w14:paraId="26ECA392" w14:textId="77777777" w:rsidR="00617F49" w:rsidRDefault="00617F49" w:rsidP="00617F49">
      <w:pPr>
        <w:pStyle w:val="BodyText"/>
      </w:pPr>
      <w:r>
        <w:t xml:space="preserve">Ascend is developing a capacity building strategy for supply chain by supporting the availability of donated drugs at the subnational level for MDA, namely by: </w:t>
      </w:r>
    </w:p>
    <w:p w14:paraId="5F4BDEB2" w14:textId="77777777" w:rsidR="00617F49" w:rsidRDefault="00617F49" w:rsidP="00617F49">
      <w:pPr>
        <w:pStyle w:val="ListBullet"/>
        <w:ind w:left="284" w:hanging="284"/>
      </w:pPr>
      <w:r>
        <w:t>Working in collaboration with National NTD Programmes, stakeholders and partners to identify needs and gaps and agreeing priority activities for capacity building.</w:t>
      </w:r>
    </w:p>
    <w:p w14:paraId="7CAB3784" w14:textId="77777777" w:rsidR="00617F49" w:rsidRDefault="00617F49" w:rsidP="00617F49">
      <w:pPr>
        <w:pStyle w:val="ListBullet"/>
        <w:ind w:left="284" w:hanging="284"/>
      </w:pPr>
      <w:r>
        <w:t>Improving demand forecasting through developing the skills and capacity of national NTD teams to be able provide accurate information to WHO and the International Trachoma Initiative.</w:t>
      </w:r>
    </w:p>
    <w:p w14:paraId="4F7DAF86" w14:textId="77777777" w:rsidR="00617F49" w:rsidRDefault="00617F49" w:rsidP="00617F49">
      <w:pPr>
        <w:pStyle w:val="ListBullet"/>
        <w:ind w:left="284" w:hanging="284"/>
      </w:pPr>
      <w:r>
        <w:t>Improving standard procedures and training for the proper management of donated drugs before, during and after MDA, which reinforce key elements of the national health supply chain.</w:t>
      </w:r>
    </w:p>
    <w:p w14:paraId="23C3892A" w14:textId="77777777" w:rsidR="00617F49" w:rsidRDefault="00617F49" w:rsidP="00617F49">
      <w:pPr>
        <w:pStyle w:val="Heading3"/>
      </w:pPr>
      <w:r>
        <w:t>Water, Sanitation and Hygiene (WASH)</w:t>
      </w:r>
    </w:p>
    <w:p w14:paraId="1F71CFCD" w14:textId="77777777" w:rsidR="00617F49" w:rsidRDefault="00617F49" w:rsidP="00617F49">
      <w:pPr>
        <w:pStyle w:val="ListBullet"/>
        <w:ind w:left="284" w:hanging="284"/>
      </w:pPr>
      <w:r>
        <w:t>Conduct a landscape analysis in all Ascend countries apart from CAR: this is a process to compile and analyse national and district level information on WASH, NTD prevalence &amp; programmes, behaviour change interventions, and their relationship to one another in a comprehensive report.</w:t>
      </w:r>
    </w:p>
    <w:p w14:paraId="6C3DA025" w14:textId="77777777" w:rsidR="00617F49" w:rsidRDefault="00617F49" w:rsidP="00617F49">
      <w:pPr>
        <w:pStyle w:val="ListBullet"/>
        <w:ind w:left="284" w:hanging="284"/>
      </w:pPr>
      <w:r>
        <w:t>Identify available data and information on partners and agencies: the WASH NTD data tool will be used to collate extensive WASH and NTD data from local districts and store it in a central database; convene a process for joint planning/decision making.</w:t>
      </w:r>
    </w:p>
    <w:p w14:paraId="13359FE2" w14:textId="77777777" w:rsidR="00617F49" w:rsidRDefault="00617F49" w:rsidP="00617F49">
      <w:pPr>
        <w:pStyle w:val="Heading3"/>
      </w:pPr>
      <w:r>
        <w:t>Behaviour Change Communications (BCC)</w:t>
      </w:r>
    </w:p>
    <w:p w14:paraId="3C379288" w14:textId="6C785992" w:rsidR="00B418B6" w:rsidRPr="00B418B6" w:rsidRDefault="00B418B6" w:rsidP="00B418B6">
      <w:pPr>
        <w:pStyle w:val="ListBullet"/>
        <w:rPr>
          <w:rStyle w:val="normaltextrun"/>
        </w:rPr>
      </w:pPr>
      <w:r w:rsidRPr="00B418B6">
        <w:t>As part of the Ascend programme, we will equip the NTD community with evidence-based BCC best practice to inform BCC programming and communications that will prevent further spread of NTDs. This will be done by</w:t>
      </w:r>
      <w:r w:rsidR="00617F49">
        <w:t>:</w:t>
      </w:r>
    </w:p>
    <w:p w14:paraId="6BC45210" w14:textId="0FBF62A2" w:rsidR="00B418B6" w:rsidRDefault="00B418B6" w:rsidP="00B418B6">
      <w:pPr>
        <w:pStyle w:val="ListBullet2"/>
      </w:pPr>
      <w:r>
        <w:rPr>
          <w:rStyle w:val="normaltextrun"/>
          <w:rFonts w:ascii="Arial" w:eastAsia="Times New Roman" w:hAnsi="Arial" w:cs="Arial"/>
          <w:color w:val="000000"/>
        </w:rPr>
        <w:t>Conducting formative and primary research to establish strategic thinking and a series of guiding principles/protocols that counteract identified behaviours and attitudes contributing to the contraction of NTDs. </w:t>
      </w:r>
    </w:p>
    <w:p w14:paraId="658D1603" w14:textId="77777777" w:rsidR="00B418B6" w:rsidRDefault="00B418B6" w:rsidP="00B418B6">
      <w:pPr>
        <w:pStyle w:val="ListBullet2"/>
      </w:pPr>
      <w:r>
        <w:rPr>
          <w:rStyle w:val="normaltextrun"/>
          <w:rFonts w:ascii="Arial" w:eastAsia="Times New Roman" w:hAnsi="Arial" w:cs="Arial"/>
          <w:color w:val="000000"/>
        </w:rPr>
        <w:lastRenderedPageBreak/>
        <w:t>Developing a nominal number of best-practice exemplary assets that in-country users across all 12 x countries can adopt, iterate with and deploy locally to either counteract negative behaviours or promote desired attitudes, norms and behaviours that can support prevention, help-seeking behaviours and treatment adherence.</w:t>
      </w:r>
      <w:r>
        <w:rPr>
          <w:rStyle w:val="eop"/>
          <w:rFonts w:ascii="Arial" w:eastAsia="Times New Roman" w:hAnsi="Arial" w:cs="Arial"/>
          <w:color w:val="000000"/>
        </w:rPr>
        <w:t> </w:t>
      </w:r>
    </w:p>
    <w:p w14:paraId="70926800" w14:textId="77777777" w:rsidR="00B418B6" w:rsidRDefault="00B418B6" w:rsidP="00B418B6">
      <w:pPr>
        <w:pStyle w:val="ListBullet2"/>
      </w:pPr>
      <w:r>
        <w:rPr>
          <w:rStyle w:val="eop"/>
          <w:rFonts w:ascii="Arial" w:eastAsia="Times New Roman" w:hAnsi="Arial" w:cs="Arial"/>
          <w:color w:val="000000"/>
        </w:rPr>
        <w:t xml:space="preserve">Best practice activations will be developed in Nigeria, DRC and Guinea Bissau which the rest of the programme can leverage as case studies </w:t>
      </w:r>
    </w:p>
    <w:p w14:paraId="54CECEFD" w14:textId="19895DB9" w:rsidR="00B418B6" w:rsidRPr="00F813CC" w:rsidRDefault="00B418B6" w:rsidP="00B418B6">
      <w:pPr>
        <w:pStyle w:val="ListBullet2"/>
      </w:pPr>
      <w:r>
        <w:rPr>
          <w:rStyle w:val="normaltextrun"/>
          <w:rFonts w:ascii="Arial" w:eastAsia="Times New Roman" w:hAnsi="Arial" w:cs="Arial"/>
          <w:color w:val="000000"/>
        </w:rPr>
        <w:t xml:space="preserve">Provision of capacity building and ongoing support via a call down function so that country teams can activate their own BCC interventions in line with the best practice and examples developed </w:t>
      </w:r>
    </w:p>
    <w:p w14:paraId="65DD7C0D" w14:textId="2E0685A9" w:rsidR="008145A1" w:rsidRDefault="008145A1" w:rsidP="00435CD5">
      <w:pPr>
        <w:pStyle w:val="Heading3"/>
      </w:pPr>
      <w:r w:rsidRPr="008145A1">
        <w:t>COVID-19</w:t>
      </w:r>
      <w:r w:rsidR="009C2490">
        <w:t xml:space="preserve"> Response</w:t>
      </w:r>
    </w:p>
    <w:p w14:paraId="5B899F3D" w14:textId="2E67342E" w:rsidR="00963A7E" w:rsidRPr="008E47EF" w:rsidRDefault="4B3C2924" w:rsidP="668795A8">
      <w:pPr>
        <w:pStyle w:val="BodyText"/>
        <w:rPr>
          <w:rFonts w:ascii="Arial" w:eastAsia="Calibri" w:hAnsi="Arial" w:cs="Arial"/>
        </w:rPr>
      </w:pPr>
      <w:r>
        <w:t>Since April 2020</w:t>
      </w:r>
      <w:r w:rsidR="00B418B6">
        <w:t>,</w:t>
      </w:r>
      <w:r>
        <w:t xml:space="preserve"> t</w:t>
      </w:r>
      <w:r w:rsidR="00CD1C83">
        <w:t xml:space="preserve">he Ascend West and Central Africa programme </w:t>
      </w:r>
      <w:r w:rsidR="00DA16CF">
        <w:t xml:space="preserve">has been </w:t>
      </w:r>
      <w:r w:rsidR="002D3C48">
        <w:t>adapted to support the COVID-19 response</w:t>
      </w:r>
      <w:r w:rsidR="006E7040">
        <w:t xml:space="preserve">. </w:t>
      </w:r>
      <w:r w:rsidR="0007223B">
        <w:t xml:space="preserve">As part of the response effort(s), the consortium </w:t>
      </w:r>
      <w:r w:rsidR="00D42CC5">
        <w:t xml:space="preserve">is </w:t>
      </w:r>
      <w:r w:rsidR="0007223B">
        <w:t>work</w:t>
      </w:r>
      <w:r w:rsidR="00D42CC5">
        <w:t>ing</w:t>
      </w:r>
      <w:r w:rsidR="0007223B">
        <w:t xml:space="preserve"> with national governments </w:t>
      </w:r>
      <w:r w:rsidR="000D5D71">
        <w:t xml:space="preserve">to increase awareness of critical hygiene measures and </w:t>
      </w:r>
      <w:r w:rsidR="00AF71B7">
        <w:t>reduc</w:t>
      </w:r>
      <w:r w:rsidR="00445E72">
        <w:t>e</w:t>
      </w:r>
      <w:r w:rsidR="00AF71B7">
        <w:t xml:space="preserve"> the transmission of COVID-19</w:t>
      </w:r>
      <w:r w:rsidR="5E7E2490">
        <w:t>.</w:t>
      </w:r>
      <w:r w:rsidR="008A2D8C">
        <w:t xml:space="preserve"> Note that this is an </w:t>
      </w:r>
      <w:r w:rsidR="00094B37">
        <w:t xml:space="preserve">evolving piece of work due to the nature of the pandemic and the scope below may change based on country need and </w:t>
      </w:r>
      <w:r w:rsidR="00F3095C">
        <w:t>FCDO</w:t>
      </w:r>
      <w:r w:rsidR="00094B37">
        <w:t xml:space="preserve"> approval. </w:t>
      </w:r>
    </w:p>
    <w:p w14:paraId="31842E1E" w14:textId="5CCBD5AC" w:rsidR="00963A7E" w:rsidRPr="008E47EF" w:rsidRDefault="5E7E2490" w:rsidP="668795A8">
      <w:pPr>
        <w:pStyle w:val="BodyText"/>
      </w:pPr>
      <w:r>
        <w:t>A summary of the activities by country are noted in the table, with further details below.</w:t>
      </w:r>
    </w:p>
    <w:tbl>
      <w:tblPr>
        <w:tblStyle w:val="Ascend"/>
        <w:tblW w:w="0" w:type="auto"/>
        <w:tblLook w:val="04A0" w:firstRow="1" w:lastRow="0" w:firstColumn="1" w:lastColumn="0" w:noHBand="0" w:noVBand="1"/>
      </w:tblPr>
      <w:tblGrid>
        <w:gridCol w:w="2250"/>
        <w:gridCol w:w="1859"/>
        <w:gridCol w:w="1860"/>
        <w:gridCol w:w="1860"/>
        <w:gridCol w:w="1860"/>
      </w:tblGrid>
      <w:tr w:rsidR="668795A8" w14:paraId="57FD5C69" w14:textId="77777777" w:rsidTr="006E5B93">
        <w:trPr>
          <w:cnfStyle w:val="100000000000" w:firstRow="1" w:lastRow="0" w:firstColumn="0" w:lastColumn="0" w:oddVBand="0" w:evenVBand="0" w:oddHBand="0" w:evenHBand="0" w:firstRowFirstColumn="0" w:firstRowLastColumn="0" w:lastRowFirstColumn="0" w:lastRowLastColumn="0"/>
          <w:tblHeader w:val="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4FB2806E" w14:textId="77777777" w:rsidR="668795A8" w:rsidRPr="0035284A" w:rsidRDefault="668795A8" w:rsidP="668795A8">
            <w:pPr>
              <w:pStyle w:val="BodyText"/>
              <w:rPr>
                <w:rStyle w:val="White"/>
                <w:color w:val="auto"/>
                <w:sz w:val="22"/>
                <w:szCs w:val="22"/>
              </w:rPr>
            </w:pPr>
            <w:r w:rsidRPr="0035284A">
              <w:rPr>
                <w:rStyle w:val="White"/>
                <w:color w:val="auto"/>
                <w:sz w:val="22"/>
                <w:szCs w:val="22"/>
              </w:rPr>
              <w:t>Country</w:t>
            </w:r>
          </w:p>
        </w:tc>
        <w:tc>
          <w:tcPr>
            <w:tcW w:w="185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3C6C688" w14:textId="550F8A88" w:rsidR="1626BF61" w:rsidRPr="0035284A" w:rsidRDefault="1626BF61" w:rsidP="00435CD5">
            <w:pPr>
              <w:pStyle w:val="BodyText"/>
              <w:cnfStyle w:val="100000000000" w:firstRow="1" w:lastRow="0" w:firstColumn="0" w:lastColumn="0" w:oddVBand="0" w:evenVBand="0" w:oddHBand="0" w:evenHBand="0" w:firstRowFirstColumn="0" w:firstRowLastColumn="0" w:lastRowFirstColumn="0" w:lastRowLastColumn="0"/>
              <w:rPr>
                <w:color w:val="auto"/>
                <w:sz w:val="20"/>
                <w:szCs w:val="20"/>
              </w:rPr>
            </w:pPr>
            <w:r w:rsidRPr="0035284A">
              <w:rPr>
                <w:color w:val="auto"/>
                <w:sz w:val="22"/>
                <w:szCs w:val="22"/>
              </w:rPr>
              <w:t>Mass communication</w:t>
            </w:r>
          </w:p>
        </w:tc>
        <w:tc>
          <w:tcPr>
            <w:tcW w:w="18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F95C4D6" w14:textId="3981F0E7" w:rsidR="1626BF61" w:rsidRPr="0035284A" w:rsidRDefault="1626BF61" w:rsidP="00435CD5">
            <w:pPr>
              <w:pStyle w:val="BodyText"/>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35284A">
              <w:rPr>
                <w:color w:val="auto"/>
                <w:sz w:val="22"/>
                <w:szCs w:val="22"/>
              </w:rPr>
              <w:t>Community contact tracing</w:t>
            </w:r>
          </w:p>
        </w:tc>
        <w:tc>
          <w:tcPr>
            <w:tcW w:w="18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3BAF53E7" w14:textId="3D3B5020" w:rsidR="1626BF61" w:rsidRPr="0035284A" w:rsidRDefault="1626BF61" w:rsidP="00435CD5">
            <w:pPr>
              <w:pStyle w:val="BodyText"/>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35284A">
              <w:rPr>
                <w:color w:val="auto"/>
                <w:sz w:val="22"/>
                <w:szCs w:val="22"/>
              </w:rPr>
              <w:t>Case management</w:t>
            </w:r>
          </w:p>
        </w:tc>
        <w:tc>
          <w:tcPr>
            <w:tcW w:w="18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618FF167" w14:textId="27C7C279" w:rsidR="1626BF61" w:rsidRPr="0035284A" w:rsidRDefault="1626BF61" w:rsidP="00435CD5">
            <w:pPr>
              <w:pStyle w:val="BodyText"/>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35284A">
              <w:rPr>
                <w:color w:val="auto"/>
                <w:sz w:val="22"/>
                <w:szCs w:val="22"/>
              </w:rPr>
              <w:t>Sanitation supplies and equipment</w:t>
            </w:r>
          </w:p>
        </w:tc>
      </w:tr>
      <w:tr w:rsidR="668795A8" w14:paraId="3CA2FDE3" w14:textId="77777777" w:rsidTr="003528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5D5EDB56" w14:textId="55B97871" w:rsidR="668795A8" w:rsidRDefault="668795A8" w:rsidP="668795A8">
            <w:pPr>
              <w:pStyle w:val="BodyText"/>
              <w:rPr>
                <w:sz w:val="22"/>
                <w:szCs w:val="22"/>
              </w:rPr>
            </w:pPr>
            <w:r w:rsidRPr="668795A8">
              <w:rPr>
                <w:sz w:val="22"/>
                <w:szCs w:val="22"/>
              </w:rPr>
              <w:t xml:space="preserve">Benin </w:t>
            </w:r>
          </w:p>
        </w:tc>
        <w:tc>
          <w:tcPr>
            <w:tcW w:w="0" w:type="dxa"/>
            <w:shd w:val="clear" w:color="auto" w:fill="B0DAFF" w:themeFill="accent1" w:themeFillTint="33"/>
          </w:tcPr>
          <w:p w14:paraId="19F08243"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0" w:type="dxa"/>
            <w:shd w:val="clear" w:color="auto" w:fill="B0DAFF" w:themeFill="text2" w:themeFillTint="33"/>
          </w:tcPr>
          <w:p w14:paraId="6926EDCD"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0" w:type="dxa"/>
          </w:tcPr>
          <w:p w14:paraId="6010F19D"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0" w:type="dxa"/>
            <w:shd w:val="clear" w:color="auto" w:fill="B0DAFF" w:themeFill="accent1" w:themeFillTint="33"/>
          </w:tcPr>
          <w:p w14:paraId="12832A4B"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r>
      <w:tr w:rsidR="668795A8" w14:paraId="4EDFED52" w14:textId="77777777" w:rsidTr="003528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3E37014E" w14:textId="474E7C04" w:rsidR="668795A8" w:rsidRDefault="668795A8" w:rsidP="668795A8">
            <w:pPr>
              <w:pStyle w:val="BodyText"/>
              <w:rPr>
                <w:sz w:val="22"/>
                <w:szCs w:val="22"/>
              </w:rPr>
            </w:pPr>
            <w:r w:rsidRPr="668795A8">
              <w:rPr>
                <w:sz w:val="22"/>
                <w:szCs w:val="22"/>
              </w:rPr>
              <w:t>Burkina Faso</w:t>
            </w:r>
          </w:p>
        </w:tc>
        <w:tc>
          <w:tcPr>
            <w:tcW w:w="0" w:type="dxa"/>
            <w:shd w:val="clear" w:color="auto" w:fill="B0DAFF" w:themeFill="accent1" w:themeFillTint="33"/>
          </w:tcPr>
          <w:p w14:paraId="5936FF6B"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0" w:type="dxa"/>
            <w:shd w:val="clear" w:color="auto" w:fill="B0DAFF" w:themeFill="text2" w:themeFillTint="33"/>
          </w:tcPr>
          <w:p w14:paraId="4918EF09"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0" w:type="dxa"/>
          </w:tcPr>
          <w:p w14:paraId="430B576F"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0" w:type="dxa"/>
            <w:shd w:val="clear" w:color="auto" w:fill="B0DAFF" w:themeFill="accent1" w:themeFillTint="33"/>
          </w:tcPr>
          <w:p w14:paraId="4E68ABF0"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r>
      <w:tr w:rsidR="668795A8" w14:paraId="5FBD3666" w14:textId="77777777" w:rsidTr="006E5B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61C259AB" w14:textId="77777777" w:rsidR="668795A8" w:rsidRDefault="668795A8" w:rsidP="668795A8">
            <w:pPr>
              <w:pStyle w:val="BodyText"/>
              <w:rPr>
                <w:sz w:val="22"/>
                <w:szCs w:val="22"/>
              </w:rPr>
            </w:pPr>
            <w:r w:rsidRPr="668795A8">
              <w:rPr>
                <w:sz w:val="22"/>
                <w:szCs w:val="22"/>
              </w:rPr>
              <w:t>CAR</w:t>
            </w:r>
          </w:p>
        </w:tc>
        <w:tc>
          <w:tcPr>
            <w:tcW w:w="1859" w:type="dxa"/>
          </w:tcPr>
          <w:p w14:paraId="201C85D8"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5DE8524F"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5C3D8E02"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79EDD927"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r>
      <w:tr w:rsidR="00360408" w14:paraId="20242ED0" w14:textId="77777777" w:rsidTr="003604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44F99D67" w14:textId="77777777" w:rsidR="668795A8" w:rsidRDefault="668795A8" w:rsidP="668795A8">
            <w:pPr>
              <w:pStyle w:val="BodyText"/>
              <w:rPr>
                <w:sz w:val="22"/>
                <w:szCs w:val="22"/>
              </w:rPr>
            </w:pPr>
            <w:r w:rsidRPr="668795A8">
              <w:rPr>
                <w:sz w:val="22"/>
                <w:szCs w:val="22"/>
              </w:rPr>
              <w:t xml:space="preserve">Chad </w:t>
            </w:r>
          </w:p>
        </w:tc>
        <w:tc>
          <w:tcPr>
            <w:tcW w:w="1859" w:type="dxa"/>
            <w:shd w:val="clear" w:color="auto" w:fill="B0DAFF" w:themeFill="accent1" w:themeFillTint="33"/>
          </w:tcPr>
          <w:p w14:paraId="7F0127EA"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2692988C"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443F9F7E"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4F810DBA"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r>
      <w:tr w:rsidR="00360408" w14:paraId="64ADDB99" w14:textId="77777777" w:rsidTr="00360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7A553615" w14:textId="77777777" w:rsidR="668795A8" w:rsidRDefault="668795A8" w:rsidP="668795A8">
            <w:pPr>
              <w:pStyle w:val="BodyText"/>
              <w:rPr>
                <w:sz w:val="22"/>
                <w:szCs w:val="22"/>
              </w:rPr>
            </w:pPr>
            <w:r w:rsidRPr="668795A8">
              <w:rPr>
                <w:sz w:val="22"/>
                <w:szCs w:val="22"/>
              </w:rPr>
              <w:t>Cote d’Ivoire</w:t>
            </w:r>
          </w:p>
        </w:tc>
        <w:tc>
          <w:tcPr>
            <w:tcW w:w="1859" w:type="dxa"/>
            <w:shd w:val="clear" w:color="auto" w:fill="B0DAFF" w:themeFill="accent1" w:themeFillTint="33"/>
          </w:tcPr>
          <w:p w14:paraId="054A0FFF"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04FBBCE5"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6E453E65"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7FFBC899"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r>
      <w:tr w:rsidR="00360408" w14:paraId="728005FA" w14:textId="77777777" w:rsidTr="003604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7EC66A74" w14:textId="28F86DB0" w:rsidR="668795A8" w:rsidRDefault="668795A8" w:rsidP="668795A8">
            <w:pPr>
              <w:pStyle w:val="BodyText"/>
              <w:rPr>
                <w:sz w:val="22"/>
                <w:szCs w:val="22"/>
              </w:rPr>
            </w:pPr>
            <w:r w:rsidRPr="668795A8">
              <w:rPr>
                <w:sz w:val="22"/>
                <w:szCs w:val="22"/>
              </w:rPr>
              <w:t>DRC</w:t>
            </w:r>
          </w:p>
        </w:tc>
        <w:tc>
          <w:tcPr>
            <w:tcW w:w="1859" w:type="dxa"/>
            <w:shd w:val="clear" w:color="auto" w:fill="B0DAFF" w:themeFill="accent1" w:themeFillTint="33"/>
          </w:tcPr>
          <w:p w14:paraId="041793D3"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67D96103"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620EE4D3"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shd w:val="clear" w:color="auto" w:fill="B0DAFF" w:themeFill="accent1" w:themeFillTint="33"/>
          </w:tcPr>
          <w:p w14:paraId="2357C9C4"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r>
      <w:tr w:rsidR="00360408" w14:paraId="0924EE50" w14:textId="77777777" w:rsidTr="00360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698B6971" w14:textId="5D94B04F" w:rsidR="668795A8" w:rsidRDefault="668795A8" w:rsidP="668795A8">
            <w:pPr>
              <w:pStyle w:val="BodyText"/>
              <w:rPr>
                <w:sz w:val="22"/>
                <w:szCs w:val="22"/>
              </w:rPr>
            </w:pPr>
            <w:r w:rsidRPr="668795A8">
              <w:rPr>
                <w:sz w:val="22"/>
                <w:szCs w:val="22"/>
              </w:rPr>
              <w:t>Ghana</w:t>
            </w:r>
          </w:p>
        </w:tc>
        <w:tc>
          <w:tcPr>
            <w:tcW w:w="1859" w:type="dxa"/>
            <w:shd w:val="clear" w:color="auto" w:fill="B0DAFF" w:themeFill="accent1" w:themeFillTint="33"/>
          </w:tcPr>
          <w:p w14:paraId="6A653DAB"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shd w:val="clear" w:color="auto" w:fill="B0DAFF" w:themeFill="accent1" w:themeFillTint="33"/>
          </w:tcPr>
          <w:p w14:paraId="37E1C866"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38DB7AAA"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6E1B6A13"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r>
      <w:tr w:rsidR="00360408" w14:paraId="5A7B75B4" w14:textId="77777777" w:rsidTr="003604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38BAF2A7" w14:textId="77777777" w:rsidR="668795A8" w:rsidRDefault="668795A8" w:rsidP="668795A8">
            <w:pPr>
              <w:pStyle w:val="BodyText"/>
              <w:rPr>
                <w:sz w:val="22"/>
                <w:szCs w:val="22"/>
              </w:rPr>
            </w:pPr>
            <w:r w:rsidRPr="668795A8">
              <w:rPr>
                <w:sz w:val="22"/>
                <w:szCs w:val="22"/>
              </w:rPr>
              <w:t xml:space="preserve">Guinea </w:t>
            </w:r>
          </w:p>
        </w:tc>
        <w:tc>
          <w:tcPr>
            <w:tcW w:w="1859" w:type="dxa"/>
            <w:shd w:val="clear" w:color="auto" w:fill="B0DAFF" w:themeFill="accent1" w:themeFillTint="33"/>
          </w:tcPr>
          <w:p w14:paraId="056E8CFD"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1648BCD5"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39905C0E"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45932B69"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r>
      <w:tr w:rsidR="00360408" w14:paraId="143785A2" w14:textId="77777777" w:rsidTr="00360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5FD0F9FC" w14:textId="77777777" w:rsidR="668795A8" w:rsidRDefault="668795A8" w:rsidP="668795A8">
            <w:pPr>
              <w:pStyle w:val="BodyText"/>
              <w:rPr>
                <w:sz w:val="22"/>
                <w:szCs w:val="22"/>
              </w:rPr>
            </w:pPr>
            <w:r w:rsidRPr="668795A8">
              <w:rPr>
                <w:sz w:val="22"/>
                <w:szCs w:val="22"/>
              </w:rPr>
              <w:t xml:space="preserve">Guinea-Bissau </w:t>
            </w:r>
          </w:p>
        </w:tc>
        <w:tc>
          <w:tcPr>
            <w:tcW w:w="1859" w:type="dxa"/>
          </w:tcPr>
          <w:p w14:paraId="2015C3AA"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shd w:val="clear" w:color="auto" w:fill="B0DAFF" w:themeFill="accent1" w:themeFillTint="33"/>
          </w:tcPr>
          <w:p w14:paraId="403C59B6"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shd w:val="clear" w:color="auto" w:fill="B0DAFF" w:themeFill="accent1" w:themeFillTint="33"/>
          </w:tcPr>
          <w:p w14:paraId="0267B1CC"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20560DA8"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r>
      <w:tr w:rsidR="00942527" w14:paraId="05496817" w14:textId="77777777" w:rsidTr="006E5B9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09408E96" w14:textId="2C3CA975" w:rsidR="668795A8" w:rsidRDefault="668795A8" w:rsidP="668795A8">
            <w:pPr>
              <w:pStyle w:val="BodyText"/>
              <w:rPr>
                <w:sz w:val="22"/>
                <w:szCs w:val="22"/>
              </w:rPr>
            </w:pPr>
            <w:r w:rsidRPr="668795A8">
              <w:rPr>
                <w:sz w:val="22"/>
                <w:szCs w:val="22"/>
              </w:rPr>
              <w:t xml:space="preserve">Liberia </w:t>
            </w:r>
          </w:p>
        </w:tc>
        <w:tc>
          <w:tcPr>
            <w:tcW w:w="1859" w:type="dxa"/>
            <w:shd w:val="clear" w:color="auto" w:fill="B0DAFF" w:themeFill="accent1" w:themeFillTint="33"/>
          </w:tcPr>
          <w:p w14:paraId="770151F5"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shd w:val="clear" w:color="auto" w:fill="B0DAFF" w:themeFill="accent1" w:themeFillTint="33"/>
          </w:tcPr>
          <w:p w14:paraId="5BFA5191"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tcPr>
          <w:p w14:paraId="582C2980"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1860" w:type="dxa"/>
            <w:shd w:val="clear" w:color="auto" w:fill="B0DAFF" w:themeFill="accent1" w:themeFillTint="33"/>
          </w:tcPr>
          <w:p w14:paraId="17692CB0"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r>
      <w:tr w:rsidR="00360408" w14:paraId="6AE5C860" w14:textId="77777777" w:rsidTr="00360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1B517DA7" w14:textId="77777777" w:rsidR="668795A8" w:rsidRDefault="668795A8" w:rsidP="668795A8">
            <w:pPr>
              <w:pStyle w:val="BodyText"/>
              <w:rPr>
                <w:sz w:val="22"/>
                <w:szCs w:val="22"/>
              </w:rPr>
            </w:pPr>
            <w:r w:rsidRPr="668795A8">
              <w:rPr>
                <w:sz w:val="22"/>
                <w:szCs w:val="22"/>
              </w:rPr>
              <w:t xml:space="preserve">Niger </w:t>
            </w:r>
          </w:p>
        </w:tc>
        <w:tc>
          <w:tcPr>
            <w:tcW w:w="1859" w:type="dxa"/>
          </w:tcPr>
          <w:p w14:paraId="2F2859CF"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2FCF4546"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623D3B8A"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732502DD"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r>
      <w:tr w:rsidR="00360408" w14:paraId="5DDCC94D" w14:textId="77777777" w:rsidTr="0035284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tcPr>
          <w:p w14:paraId="4BC238B7" w14:textId="2E3DB06B" w:rsidR="668795A8" w:rsidRDefault="668795A8" w:rsidP="668795A8">
            <w:pPr>
              <w:pStyle w:val="BodyText"/>
              <w:rPr>
                <w:sz w:val="22"/>
                <w:szCs w:val="22"/>
              </w:rPr>
            </w:pPr>
            <w:r w:rsidRPr="668795A8">
              <w:rPr>
                <w:sz w:val="22"/>
                <w:szCs w:val="22"/>
              </w:rPr>
              <w:t>Nigeria</w:t>
            </w:r>
          </w:p>
        </w:tc>
        <w:tc>
          <w:tcPr>
            <w:tcW w:w="0" w:type="dxa"/>
            <w:shd w:val="clear" w:color="auto" w:fill="B0DAFF" w:themeFill="accent1" w:themeFillTint="33"/>
          </w:tcPr>
          <w:p w14:paraId="312C2618"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0" w:type="dxa"/>
            <w:shd w:val="clear" w:color="auto" w:fill="B0DAFF" w:themeFill="text2" w:themeFillTint="33"/>
          </w:tcPr>
          <w:p w14:paraId="0AE4BBD2"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0" w:type="dxa"/>
          </w:tcPr>
          <w:p w14:paraId="64E476C4"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c>
          <w:tcPr>
            <w:tcW w:w="0" w:type="dxa"/>
            <w:shd w:val="clear" w:color="auto" w:fill="B0DAFF" w:themeFill="text2" w:themeFillTint="33"/>
          </w:tcPr>
          <w:p w14:paraId="463B864F" w14:textId="77777777" w:rsidR="668795A8" w:rsidRDefault="668795A8" w:rsidP="668795A8">
            <w:pPr>
              <w:pStyle w:val="BodyText"/>
              <w:cnfStyle w:val="000000010000" w:firstRow="0" w:lastRow="0" w:firstColumn="0" w:lastColumn="0" w:oddVBand="0" w:evenVBand="0" w:oddHBand="0" w:evenHBand="1" w:firstRowFirstColumn="0" w:firstRowLastColumn="0" w:lastRowFirstColumn="0" w:lastRowLastColumn="0"/>
              <w:rPr>
                <w:sz w:val="22"/>
                <w:szCs w:val="22"/>
              </w:rPr>
            </w:pPr>
          </w:p>
        </w:tc>
      </w:tr>
      <w:tr w:rsidR="00B22457" w14:paraId="47BCB615" w14:textId="77777777" w:rsidTr="006E5B9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Pr>
          <w:p w14:paraId="11070ACC" w14:textId="0FA5B438" w:rsidR="668795A8" w:rsidRDefault="668795A8" w:rsidP="668795A8">
            <w:pPr>
              <w:pStyle w:val="BodyText"/>
              <w:rPr>
                <w:sz w:val="22"/>
                <w:szCs w:val="22"/>
              </w:rPr>
            </w:pPr>
            <w:r w:rsidRPr="668795A8">
              <w:rPr>
                <w:sz w:val="22"/>
                <w:szCs w:val="22"/>
              </w:rPr>
              <w:t>Sierra Leone</w:t>
            </w:r>
          </w:p>
        </w:tc>
        <w:tc>
          <w:tcPr>
            <w:tcW w:w="1859" w:type="dxa"/>
            <w:shd w:val="clear" w:color="auto" w:fill="B0DAFF" w:themeFill="accent1" w:themeFillTint="33"/>
          </w:tcPr>
          <w:p w14:paraId="5D3455C8"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shd w:val="clear" w:color="auto" w:fill="B0DAFF" w:themeFill="accent1" w:themeFillTint="33"/>
          </w:tcPr>
          <w:p w14:paraId="2FCE7568"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2B6C2779"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c>
          <w:tcPr>
            <w:tcW w:w="1860" w:type="dxa"/>
          </w:tcPr>
          <w:p w14:paraId="3C56DE2C" w14:textId="77777777" w:rsidR="668795A8" w:rsidRDefault="668795A8" w:rsidP="668795A8">
            <w:pPr>
              <w:pStyle w:val="BodyText"/>
              <w:cnfStyle w:val="000000100000" w:firstRow="0" w:lastRow="0" w:firstColumn="0" w:lastColumn="0" w:oddVBand="0" w:evenVBand="0" w:oddHBand="1" w:evenHBand="0" w:firstRowFirstColumn="0" w:firstRowLastColumn="0" w:lastRowFirstColumn="0" w:lastRowLastColumn="0"/>
              <w:rPr>
                <w:sz w:val="22"/>
                <w:szCs w:val="22"/>
              </w:rPr>
            </w:pPr>
          </w:p>
        </w:tc>
      </w:tr>
    </w:tbl>
    <w:p w14:paraId="683948DF" w14:textId="77777777" w:rsidR="00963A7E" w:rsidRPr="008E47EF" w:rsidRDefault="134BB1A6" w:rsidP="668795A8">
      <w:pPr>
        <w:pStyle w:val="BodyText"/>
      </w:pPr>
      <w:r w:rsidRPr="668795A8">
        <w:rPr>
          <w:rStyle w:val="Strong"/>
        </w:rPr>
        <w:t>Table key:</w:t>
      </w:r>
      <w:r>
        <w:t xml:space="preserve"> Blue signifies where the activities are taking place in the country.</w:t>
      </w:r>
    </w:p>
    <w:p w14:paraId="68ECCFBB" w14:textId="73E2CCF4" w:rsidR="00963A7E" w:rsidRPr="008E47EF" w:rsidRDefault="00963A7E" w:rsidP="4B428646">
      <w:pPr>
        <w:pStyle w:val="ListBullet"/>
        <w:rPr>
          <w:rFonts w:eastAsiaTheme="minorEastAsia"/>
          <w:b/>
          <w:bCs/>
        </w:rPr>
      </w:pPr>
      <w:r w:rsidRPr="4B428646">
        <w:rPr>
          <w:b/>
          <w:bCs/>
        </w:rPr>
        <w:lastRenderedPageBreak/>
        <w:t>Mass communication</w:t>
      </w:r>
      <w:r w:rsidR="00DF5238">
        <w:t xml:space="preserve">: </w:t>
      </w:r>
      <w:r w:rsidR="006E6276">
        <w:t xml:space="preserve">Production of adapted materials and </w:t>
      </w:r>
      <w:r w:rsidR="00431F8F">
        <w:t xml:space="preserve">utilisation of </w:t>
      </w:r>
      <w:r w:rsidR="006E6276">
        <w:t xml:space="preserve">communication tools </w:t>
      </w:r>
      <w:r w:rsidR="00D43003">
        <w:t>(</w:t>
      </w:r>
      <w:r w:rsidR="006E6276">
        <w:t>such as print messaging, billboards, radio, and television</w:t>
      </w:r>
      <w:r w:rsidR="00D43003">
        <w:t>)</w:t>
      </w:r>
      <w:r w:rsidR="001A3863">
        <w:t xml:space="preserve">, </w:t>
      </w:r>
      <w:r w:rsidR="00937801">
        <w:t xml:space="preserve">as well as community sensitisation activities led by </w:t>
      </w:r>
      <w:r w:rsidR="23739E6D">
        <w:t xml:space="preserve">community health workers </w:t>
      </w:r>
      <w:r w:rsidR="39F42F89">
        <w:t>to</w:t>
      </w:r>
      <w:r w:rsidR="001A3863">
        <w:t xml:space="preserve"> target women’s groups, people with hearing impairment and minority language groups.</w:t>
      </w:r>
    </w:p>
    <w:p w14:paraId="5FEA2ECB" w14:textId="2D47E3F9" w:rsidR="00963A7E" w:rsidRPr="008E47EF" w:rsidRDefault="00ED4672" w:rsidP="00C457EC">
      <w:pPr>
        <w:pStyle w:val="ListBullet"/>
      </w:pPr>
      <w:r>
        <w:rPr>
          <w:b/>
          <w:bCs/>
        </w:rPr>
        <w:t>Community c</w:t>
      </w:r>
      <w:r w:rsidR="00E76E43">
        <w:rPr>
          <w:b/>
          <w:bCs/>
        </w:rPr>
        <w:t>ontact tracing</w:t>
      </w:r>
      <w:r w:rsidR="00DF5238" w:rsidRPr="008E47EF">
        <w:t xml:space="preserve">: </w:t>
      </w:r>
      <w:r w:rsidR="00A07735">
        <w:t>Training of health workers and deployment of contact tracing / neighbourhood watch at the community level (identification, reporting, line-listing, and monitoring</w:t>
      </w:r>
      <w:r w:rsidR="00CB7FDA">
        <w:t xml:space="preserve"> persons who enter the community</w:t>
      </w:r>
      <w:r w:rsidR="00A07735">
        <w:t>).</w:t>
      </w:r>
    </w:p>
    <w:p w14:paraId="3612173C" w14:textId="1953F101" w:rsidR="00963A7E" w:rsidRPr="008E47EF" w:rsidRDefault="00ED4672" w:rsidP="00C457EC">
      <w:pPr>
        <w:pStyle w:val="ListBullet"/>
      </w:pPr>
      <w:r>
        <w:rPr>
          <w:b/>
          <w:bCs/>
        </w:rPr>
        <w:t xml:space="preserve">Case </w:t>
      </w:r>
      <w:r w:rsidR="0061507F">
        <w:rPr>
          <w:b/>
          <w:bCs/>
        </w:rPr>
        <w:t>management</w:t>
      </w:r>
      <w:r w:rsidR="00DF5238" w:rsidRPr="008E47EF">
        <w:t xml:space="preserve">: </w:t>
      </w:r>
      <w:r w:rsidR="00D85397">
        <w:t xml:space="preserve">Training of </w:t>
      </w:r>
      <w:r w:rsidR="009602DD">
        <w:t xml:space="preserve">surveillance </w:t>
      </w:r>
      <w:r w:rsidR="00D85397">
        <w:t xml:space="preserve">officers </w:t>
      </w:r>
      <w:r w:rsidR="004A7437">
        <w:t xml:space="preserve">and data managers </w:t>
      </w:r>
      <w:r w:rsidR="00D85397">
        <w:t>on data entry and tools to conduct case investigation and reporting using COVID-19 data</w:t>
      </w:r>
      <w:r w:rsidR="00F85C02">
        <w:t xml:space="preserve"> at a central level</w:t>
      </w:r>
      <w:r w:rsidR="00D85397">
        <w:t>.</w:t>
      </w:r>
    </w:p>
    <w:p w14:paraId="79FD190E" w14:textId="3E399A2F" w:rsidR="0053707D" w:rsidRPr="008E47EF" w:rsidRDefault="00963A7E" w:rsidP="00C457EC">
      <w:pPr>
        <w:pStyle w:val="ListBullet"/>
      </w:pPr>
      <w:r w:rsidRPr="00A96A07">
        <w:rPr>
          <w:b/>
          <w:bCs/>
        </w:rPr>
        <w:t xml:space="preserve">Sanitation </w:t>
      </w:r>
      <w:r w:rsidR="00491CDC" w:rsidRPr="00A96A07">
        <w:rPr>
          <w:b/>
          <w:bCs/>
        </w:rPr>
        <w:t>supplies</w:t>
      </w:r>
      <w:r w:rsidR="008D7488">
        <w:rPr>
          <w:b/>
          <w:bCs/>
        </w:rPr>
        <w:t xml:space="preserve"> and equipment</w:t>
      </w:r>
      <w:r w:rsidR="00DF5238" w:rsidRPr="008E47EF">
        <w:t xml:space="preserve">: </w:t>
      </w:r>
      <w:r w:rsidR="00491CDC">
        <w:t xml:space="preserve">Provision of </w:t>
      </w:r>
      <w:r w:rsidR="00491CDC" w:rsidRPr="005A15E3">
        <w:t>fabric masks</w:t>
      </w:r>
      <w:r w:rsidR="00491CDC">
        <w:t>,</w:t>
      </w:r>
      <w:r w:rsidR="00491CDC" w:rsidRPr="005A15E3">
        <w:t xml:space="preserve"> </w:t>
      </w:r>
      <w:r w:rsidR="00491CDC" w:rsidRPr="003E7BD4">
        <w:t>hand washing kits</w:t>
      </w:r>
      <w:r w:rsidR="00491CDC">
        <w:t xml:space="preserve"> (buckets, basins and stands), soaps and alcoholic hand gels</w:t>
      </w:r>
      <w:r w:rsidR="000D7596">
        <w:t>, particularly to healthcare facilities or to volunteers</w:t>
      </w:r>
      <w:r w:rsidR="00F021FA">
        <w:t xml:space="preserve"> </w:t>
      </w:r>
      <w:r w:rsidR="00774228">
        <w:t>supporting the communication activities within the community</w:t>
      </w:r>
      <w:r w:rsidR="007C1DA0">
        <w:t>.</w:t>
      </w:r>
    </w:p>
    <w:sectPr w:rsidR="0053707D" w:rsidRPr="008E47EF" w:rsidSect="007607CB">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567" w:footer="567"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3D117" w16cex:dateUtc="2020-08-04T11:20:00Z"/>
  <w16cex:commentExtensible w16cex:durableId="22D3D1BF" w16cex:dateUtc="2020-08-04T11:23:00Z"/>
  <w16cex:commentExtensible w16cex:durableId="22D3D288" w16cex:dateUtc="2020-08-04T11:26:00Z"/>
  <w16cex:commentExtensible w16cex:durableId="22D3D2E2" w16cex:dateUtc="2020-08-04T11:28:00Z"/>
  <w16cex:commentExtensible w16cex:durableId="22D3D3AE" w16cex:dateUtc="2020-08-04T11:31:00Z"/>
  <w16cex:commentExtensible w16cex:durableId="22D3D42A" w16cex:dateUtc="2020-08-04T11:33:00Z"/>
  <w16cex:commentExtensible w16cex:durableId="22D3D4B2" w16cex:dateUtc="2020-08-04T11: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F40BD4" w14:textId="77777777" w:rsidR="008046ED" w:rsidRDefault="008046ED" w:rsidP="00BC7B4A">
      <w:pPr>
        <w:spacing w:after="0" w:line="240" w:lineRule="auto"/>
      </w:pPr>
      <w:r>
        <w:separator/>
      </w:r>
    </w:p>
  </w:endnote>
  <w:endnote w:type="continuationSeparator" w:id="0">
    <w:p w14:paraId="0C3B141C" w14:textId="77777777" w:rsidR="008046ED" w:rsidRDefault="008046ED" w:rsidP="00BC7B4A">
      <w:pPr>
        <w:spacing w:after="0" w:line="240" w:lineRule="auto"/>
      </w:pPr>
      <w:r>
        <w:continuationSeparator/>
      </w:r>
    </w:p>
  </w:endnote>
  <w:endnote w:type="continuationNotice" w:id="1">
    <w:p w14:paraId="15E95CEE" w14:textId="77777777" w:rsidR="008046ED" w:rsidRDefault="008046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33E49" w14:textId="77777777" w:rsidR="00B25438" w:rsidRDefault="00B25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3998" w14:textId="42B6907A"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58241" behindDoc="0" locked="1" layoutInCell="1" allowOverlap="0" wp14:anchorId="5662DA70" wp14:editId="2962E038">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w16="http://schemas.microsoft.com/office/word/2018/wordml" xmlns:w16cex="http://schemas.microsoft.com/office/word/2018/wordml/cex">
          <w:pict>
            <v:group id="Group 1"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spid="_x0000_s1026" o:allowoverlap="f" w14:anchorId="0B1AC8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lock v:ext="edit" aspectratio="t"/>
              <v:shape id="Freeform: Shape 3" style="position:absolute;width:6636;height:7091;visibility:visible;mso-wrap-style:square;v-text-anchor:middle" coordsize="663606,709136" o:spid="_x0000_s1027" fillcolor="black" stroked="f" path="m,709041l272320,,373380,,663607,709041r-106871,l473964,494348r-296513,l99536,709136,,709136r,-95xm204597,417862r240411,l370999,221456c348425,161830,331661,112776,320707,74390v-9049,45435,-21812,90583,-38195,135446l204597,417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style="position:absolute;left:6925;top:1838;width:4267;height:5369;visibility:visible;mso-wrap-style:square;v-text-anchor:middle" coordsize="426720,536924" o:spid="_x0000_s1028" fillcolor="black" stroked="f"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style="position:absolute;left:11877;top:1837;width:4474;height:5369;visibility:visible;mso-wrap-style:square;v-text-anchor:middle" coordsize="447389,536924" o:spid="_x0000_s1029" fillcolor="black" stroked="f"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style="position:absolute;left:16881;top:1837;width:4735;height:5369;visibility:visible;mso-wrap-style:square;v-text-anchor:middle" coordsize="473487,536924" o:spid="_x0000_s1030" fillcolor="black" stroked="f"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style="position:absolute;left:22603;top:1838;width:4174;height:5252;visibility:visible;mso-wrap-style:square;v-text-anchor:middle" coordsize="417385,525208" o:spid="_x0000_s1031" fillcolor="black" stroked="f"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style="position:absolute;left:27727;width:4456;height:7206;visibility:visible;mso-wrap-style:square;v-text-anchor:middle" coordsize="445579,720661" o:spid="_x0000_s1032" fillcolor="black" stroked="f"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style="position:absolute;left:26;top:10212;width:3428;height:2613;visibility:visible;mso-wrap-style:square;v-text-anchor:middle" coordsize="342804,261270" o:spid="_x0000_s1033" fillcolor="black" stroked="f" path="m62389,261271l,,54007,,93345,179451,141065,r62770,l249650,182499,289751,r53054,l279368,261271r-55911,l171450,66008,119539,261271r-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v:stroke joinstyle="miter"/>
                <v:path arrowok="t" o:connecttype="custom" o:connectlocs="62389,261271;0,0;54007,0;93345,179451;141065,0;203835,0;249650,182499;289751,0;342805,0;279368,261271;223457,261271;171450,66008;119539,261271;62389,261271" o:connectangles="0,0,0,0,0,0,0,0,0,0,0,0,0,0"/>
              </v:shape>
              <v:shape id="Freeform: Shape 25" style="position:absolute;left:3609;top:10889;width:1769;height:1979;visibility:visible;mso-wrap-style:square;v-text-anchor:middle" coordsize="176834,197834" o:spid="_x0000_s1034" fillcolor="black" stroked="f"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style="position:absolute;left:5694;top:10889;width:1768;height:1979;visibility:visible;mso-wrap-style:square;v-text-anchor:middle" coordsize="176783,197834" o:spid="_x0000_s1035" fillcolor="black" stroked="f"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style="position:absolute;left:7762;top:10266;width:1117;height:2603;visibility:visible;mso-wrap-style:square;v-text-anchor:middle" coordsize="111633,260318" o:spid="_x0000_s1036" fillcolor="black" stroked="f"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style="position:absolute;left:10068;top:10890;width:1777;height:1978;visibility:visible;mso-wrap-style:square;v-text-anchor:middle" coordsize="177641,197739" o:spid="_x0000_s1037" fillcolor="black" stroked="f"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style="position:absolute;left:12304;top:10890;width:1725;height:1936;visibility:visible;mso-wrap-style:square;v-text-anchor:middle" coordsize="172497,193548" o:spid="_x0000_s1038" fillcolor="black" stroked="f"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style="position:absolute;left:14504;top:10211;width:1848;height:2656;visibility:visible;mso-wrap-style:square;v-text-anchor:middle" coordsize="184784,265556" o:spid="_x0000_s1039" fillcolor="black" stroked="f"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style="position:absolute;left:17769;top:10168;width:2277;height:2702;visibility:visible;mso-wrap-style:square;v-text-anchor:middle" coordsize="227647,270128" o:spid="_x0000_s1040" fillcolor="black" stroked="f"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style="position:absolute;left:20422;top:10889;width:1768;height:1979;visibility:visible;mso-wrap-style:square;v-text-anchor:middle" coordsize="176834,197834" o:spid="_x0000_s1041" fillcolor="black" stroked="f"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style="position:absolute;left:22665;top:10890;width:1725;height:1936;visibility:visible;mso-wrap-style:square;v-text-anchor:middle" coordsize="172497,193548" o:spid="_x0000_s1042" fillcolor="black" stroked="f"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style="position:absolute;left:24765;top:10266;width:1117;height:2603;visibility:visible;mso-wrap-style:square;v-text-anchor:middle" coordsize="111633,260318" o:spid="_x0000_s1043" fillcolor="black" stroked="f"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style="position:absolute;left:26278;top:10889;width:1227;height:1936;visibility:visible;mso-wrap-style:square;v-text-anchor:middle" coordsize="122681,193547" o:spid="_x0000_s1044" fillcolor="black" stroked="f" path="m50101,193548l,193548,,4286r46577,l46577,31242c54483,18478,61722,10096,68104,6096,74485,2096,81629,,89725,v11430,,22384,3143,32957,9430l107251,53150c98774,47720,90964,44958,83725,44958v-7049,,-12954,1905,-17812,5810c61055,54673,57245,61627,54388,71723v-2763,10097,-4191,31242,-4191,63437l50197,19354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v:stroke joinstyle="miter"/>
                <v:path arrowok="t" o:connecttype="custom" o:connectlocs="50101,193548;0,193548;0,4286;46577,4286;46577,31242;68104,6096;89725,0;122682,9430;107251,53150;83725,44958;65913,50768;54388,71723;50197,135160;50197,193548" o:connectangles="0,0,0,0,0,0,0,0,0,0,0,0,0,0"/>
              </v:shape>
              <v:shape id="Freeform: Shape 54" style="position:absolute;left:27673;top:10890;width:1777;height:1978;visibility:visible;mso-wrap-style:square;v-text-anchor:middle" coordsize="177641,197739" o:spid="_x0000_s1045" fillcolor="black" stroked="f"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style="position:absolute;left:29909;top:10212;width:501;height:2613;visibility:visible;mso-wrap-style:square;v-text-anchor:middle" coordsize="50101,261270" o:spid="_x0000_s1046" fillcolor="black" stroked="f" path="m,261271l,,50101,r,261271l,261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v:stroke joinstyle="miter"/>
                <v:path arrowok="t" o:connecttype="custom" o:connectlocs="0,261271;0,0;50101,0;50101,261271;0,261271" o:connectangles="0,0,0,0,0"/>
              </v:shape>
              <v:shape id="Freeform: Shape 63" style="position:absolute;left:31677;top:10212;width:2620;height:2613;visibility:visible;mso-wrap-style:square;v-text-anchor:middle" coordsize="262032,261270" o:spid="_x0000_s1047" fillcolor="black" stroked="f" path="m262033,261271r-57341,l181928,201930r-104490,l55912,261271,,261271,101727,r55816,l262033,261271xm164973,157925l128968,60960,93726,157925r71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v:stroke joinstyle="miter"/>
                <v:path arrowok="t" o:connecttype="custom" o:connectlocs="262033,261271;204692,261271;181928,201930;77438,201930;55912,261271;0,261271;101727,0;157543,0;262033,261271;164973,157925;128968,60960;93726,157925;164973,157925" o:connectangles="0,0,0,0,0,0,0,0,0,0,0,0,0"/>
              </v:shape>
              <v:shape id="Freeform: Shape 448" style="position:absolute;left:34414;top:10167;width:1280;height:2658;visibility:visible;mso-wrap-style:square;v-text-anchor:middle" coordsize="128016,265747" o:spid="_x0000_s1048" fillcolor="black" stroked="f"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style="position:absolute;left:35915;top:10889;width:1227;height:1936;visibility:visible;mso-wrap-style:square;v-text-anchor:middle" coordsize="122682,193547" o:spid="_x0000_s1049" fillcolor="black" stroked="f" path="m50101,193548l,193548,,4286r46577,l46577,31242c54483,18478,61722,10096,68104,6096,74486,2096,81629,,89725,v11430,,22384,3143,32957,9430l107251,53150c98774,47720,90964,44958,83725,44958v-7049,,-12954,1905,-17812,5810c61055,54673,57245,61627,54388,71723v-2858,10097,-4191,31242,-4191,63437l50197,19354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v:stroke joinstyle="miter"/>
                <v:path arrowok="t" o:connecttype="custom" o:connectlocs="50101,193548;0,193548;0,4286;46577,4286;46577,31242;68104,6096;89725,0;122682,9430;107251,53150;83725,44958;65913,50768;54388,71723;50197,135160;50197,193548" o:connectangles="0,0,0,0,0,0,0,0,0,0,0,0,0,0"/>
              </v:shape>
              <v:shape id="Freeform: Shape 450" style="position:absolute;left:37463;top:10213;width:501;height:2612;visibility:visible;mso-wrap-style:square;v-text-anchor:middle" coordsize="50101,261175" o:spid="_x0000_s1050" fillcolor="black" stroked="f" path="m,46291l,,50101,r,46291l,46291xm,261175l,71914r50101,l50101,261175,,261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v:stroke joinstyle="miter"/>
                <v:path arrowok="t" o:connecttype="custom" o:connectlocs="0,46291;0,0;50101,0;50101,46291;0,46291;0,261175;0,71914;50101,71914;50101,261175;0,261175" o:connectangles="0,0,0,0,0,0,0,0,0,0"/>
              </v:shape>
              <v:shape id="Freeform: Shape 451" style="position:absolute;left:38445;top:10891;width:1785;height:1979;visibility:visible;mso-wrap-style:square;v-text-anchor:middle" coordsize="178498,197834" o:spid="_x0000_s1051" fillcolor="black" stroked="f"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style="position:absolute;left:40556;top:10890;width:1776;height:1978;visibility:visible;mso-wrap-style:square;v-text-anchor:middle" coordsize="177641,197739" o:spid="_x0000_s1052" fillcolor="black" stroked="f"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8240" behindDoc="0" locked="1" layoutInCell="1" allowOverlap="0" wp14:anchorId="51407C8A" wp14:editId="31F69CD1">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xmlns:w16="http://schemas.microsoft.com/office/word/2018/wordml" xmlns:w16cex="http://schemas.microsoft.com/office/word/2018/wordml/cex">
          <w:pict>
            <v:line id="Straight Connector 453"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o:spid="_x0000_s1026" o:allowoverlap="f" strokecolor="#003e74 [3204]" strokeweight="1.5pt" from="0,0" to="841.9pt,0" w14:anchorId="2BE2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w10:wrap type="topAndBottom" anchorx="page" anchory="margin"/>
              <w10:anchorlock/>
            </v:line>
          </w:pict>
        </mc:Fallback>
      </mc:AlternateContent>
    </w:r>
    <w:r w:rsidR="00F74091">
      <w:rPr>
        <w:rStyle w:val="Strong"/>
      </w:rPr>
      <w:t>Ascend Learning &amp; Innovation Fund</w:t>
    </w:r>
    <w:r w:rsidRPr="00E22447">
      <w:t xml:space="preserve"> | </w:t>
    </w:r>
    <w:r w:rsidR="00946879">
      <w:t xml:space="preserve">Ascend </w:t>
    </w:r>
    <w:r w:rsidR="00F74091">
      <w:t>Act</w:t>
    </w:r>
    <w:r w:rsidR="00946879">
      <w:t>ivities Annex</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9ED5" w14:textId="77777777" w:rsidR="00B25438" w:rsidRDefault="00B25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9082A" w14:textId="77777777" w:rsidR="008046ED" w:rsidRDefault="008046ED" w:rsidP="00BC7B4A">
      <w:pPr>
        <w:spacing w:after="0" w:line="240" w:lineRule="auto"/>
      </w:pPr>
      <w:r>
        <w:separator/>
      </w:r>
    </w:p>
  </w:footnote>
  <w:footnote w:type="continuationSeparator" w:id="0">
    <w:p w14:paraId="66230232" w14:textId="77777777" w:rsidR="008046ED" w:rsidRDefault="008046ED" w:rsidP="00BC7B4A">
      <w:pPr>
        <w:spacing w:after="0" w:line="240" w:lineRule="auto"/>
      </w:pPr>
      <w:r>
        <w:continuationSeparator/>
      </w:r>
    </w:p>
  </w:footnote>
  <w:footnote w:type="continuationNotice" w:id="1">
    <w:p w14:paraId="0023CEC5" w14:textId="77777777" w:rsidR="008046ED" w:rsidRDefault="008046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454BD" w14:textId="77777777" w:rsidR="00B25438" w:rsidRDefault="00B25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6BA43" w14:textId="77777777" w:rsidR="00B25438" w:rsidRDefault="00B25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DFF9" w14:textId="77777777" w:rsidR="00B25438" w:rsidRDefault="00B25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0A5B6C6B"/>
    <w:multiLevelType w:val="hybridMultilevel"/>
    <w:tmpl w:val="246CB20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4484237"/>
    <w:multiLevelType w:val="hybridMultilevel"/>
    <w:tmpl w:val="1A5238E4"/>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7910C7"/>
    <w:multiLevelType w:val="hybridMultilevel"/>
    <w:tmpl w:val="C5B412E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62039A"/>
    <w:multiLevelType w:val="hybridMultilevel"/>
    <w:tmpl w:val="B87604EE"/>
    <w:lvl w:ilvl="0" w:tplc="4A261196">
      <w:start w:val="1"/>
      <w:numFmt w:val="bullet"/>
      <w:lvlText w:val=""/>
      <w:lvlJc w:val="left"/>
      <w:pPr>
        <w:ind w:left="720" w:hanging="360"/>
      </w:pPr>
      <w:rPr>
        <w:rFonts w:ascii="Symbol" w:hAnsi="Symbol" w:hint="default"/>
        <w:color w:val="003E7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8618F"/>
    <w:multiLevelType w:val="hybridMultilevel"/>
    <w:tmpl w:val="0494230C"/>
    <w:lvl w:ilvl="0" w:tplc="4A261196">
      <w:start w:val="1"/>
      <w:numFmt w:val="bullet"/>
      <w:lvlText w:val=""/>
      <w:lvlJc w:val="left"/>
      <w:pPr>
        <w:ind w:left="454" w:hanging="227"/>
      </w:pPr>
      <w:rPr>
        <w:rFonts w:ascii="Symbol" w:hAnsi="Symbol" w:hint="default"/>
        <w:color w:val="003E74"/>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cs="Wingdings" w:hint="default"/>
      </w:rPr>
    </w:lvl>
    <w:lvl w:ilvl="3" w:tplc="08090001" w:tentative="1">
      <w:start w:val="1"/>
      <w:numFmt w:val="bullet"/>
      <w:lvlText w:val=""/>
      <w:lvlJc w:val="left"/>
      <w:pPr>
        <w:ind w:left="3050" w:hanging="360"/>
      </w:pPr>
      <w:rPr>
        <w:rFonts w:ascii="Symbol" w:hAnsi="Symbol" w:cs="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cs="Wingdings" w:hint="default"/>
      </w:rPr>
    </w:lvl>
    <w:lvl w:ilvl="6" w:tplc="08090001" w:tentative="1">
      <w:start w:val="1"/>
      <w:numFmt w:val="bullet"/>
      <w:lvlText w:val=""/>
      <w:lvlJc w:val="left"/>
      <w:pPr>
        <w:ind w:left="5210" w:hanging="360"/>
      </w:pPr>
      <w:rPr>
        <w:rFonts w:ascii="Symbol" w:hAnsi="Symbol" w:cs="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cs="Wingdings" w:hint="default"/>
      </w:rPr>
    </w:lvl>
  </w:abstractNum>
  <w:abstractNum w:abstractNumId="16" w15:restartNumberingAfterBreak="0">
    <w:nsid w:val="57CD1B3E"/>
    <w:multiLevelType w:val="hybridMultilevel"/>
    <w:tmpl w:val="AD96E030"/>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D602C4"/>
    <w:multiLevelType w:val="hybridMultilevel"/>
    <w:tmpl w:val="9E1642B6"/>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A9938CA"/>
    <w:multiLevelType w:val="hybridMultilevel"/>
    <w:tmpl w:val="97425602"/>
    <w:lvl w:ilvl="0" w:tplc="4A261196">
      <w:start w:val="1"/>
      <w:numFmt w:val="bullet"/>
      <w:lvlText w:val=""/>
      <w:lvlJc w:val="left"/>
      <w:pPr>
        <w:ind w:left="454" w:hanging="227"/>
      </w:pPr>
      <w:rPr>
        <w:rFonts w:ascii="Symbol" w:hAnsi="Symbol" w:hint="default"/>
        <w:color w:val="003E74"/>
      </w:rPr>
    </w:lvl>
    <w:lvl w:ilvl="1" w:tplc="1A92A788">
      <w:start w:val="1"/>
      <w:numFmt w:val="bullet"/>
      <w:lvlText w:val="o"/>
      <w:lvlJc w:val="left"/>
      <w:pPr>
        <w:ind w:left="1021" w:hanging="284"/>
      </w:pPr>
      <w:rPr>
        <w:rFonts w:ascii="Courier New" w:hAnsi="Courier New" w:cs="Times New Roman" w:hint="default"/>
      </w:rPr>
    </w:lvl>
    <w:lvl w:ilvl="2" w:tplc="1FC05992">
      <w:start w:val="1"/>
      <w:numFmt w:val="bullet"/>
      <w:lvlText w:val=""/>
      <w:lvlJc w:val="left"/>
      <w:pPr>
        <w:ind w:left="1304" w:hanging="283"/>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19" w15:restartNumberingAfterBreak="0">
    <w:nsid w:val="6D4A722E"/>
    <w:multiLevelType w:val="hybridMultilevel"/>
    <w:tmpl w:val="60D0A05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67787"/>
    <w:multiLevelType w:val="hybridMultilevel"/>
    <w:tmpl w:val="B1660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6"/>
  </w:num>
  <w:num w:numId="19">
    <w:abstractNumId w:val="19"/>
  </w:num>
  <w:num w:numId="20">
    <w:abstractNumId w:val="13"/>
  </w:num>
  <w:num w:numId="21">
    <w:abstractNumId w:val="18"/>
  </w:num>
  <w:num w:numId="22">
    <w:abstractNumId w:val="15"/>
  </w:num>
  <w:num w:numId="23">
    <w:abstractNumId w:val="14"/>
  </w:num>
  <w:num w:numId="24">
    <w:abstractNumId w:val="17"/>
  </w:num>
  <w:num w:numId="25">
    <w:abstractNumId w:val="12"/>
  </w:num>
  <w:num w:numId="26">
    <w:abstractNumId w:val="20"/>
  </w:num>
  <w:num w:numId="27">
    <w:abstractNumId w:val="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0"/>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79"/>
    <w:rsid w:val="000018C7"/>
    <w:rsid w:val="00003CBA"/>
    <w:rsid w:val="00011256"/>
    <w:rsid w:val="0003072B"/>
    <w:rsid w:val="000310AC"/>
    <w:rsid w:val="000326E3"/>
    <w:rsid w:val="00034028"/>
    <w:rsid w:val="00034047"/>
    <w:rsid w:val="0003594C"/>
    <w:rsid w:val="000359E8"/>
    <w:rsid w:val="00045CF1"/>
    <w:rsid w:val="000534F7"/>
    <w:rsid w:val="00061DB0"/>
    <w:rsid w:val="0007223B"/>
    <w:rsid w:val="00094B37"/>
    <w:rsid w:val="000A7D3A"/>
    <w:rsid w:val="000B3510"/>
    <w:rsid w:val="000B6D04"/>
    <w:rsid w:val="000C2126"/>
    <w:rsid w:val="000C5336"/>
    <w:rsid w:val="000D0F8E"/>
    <w:rsid w:val="000D1FAC"/>
    <w:rsid w:val="000D3F28"/>
    <w:rsid w:val="000D5D71"/>
    <w:rsid w:val="000D7033"/>
    <w:rsid w:val="000D7596"/>
    <w:rsid w:val="000E3BED"/>
    <w:rsid w:val="000E476B"/>
    <w:rsid w:val="000F5F43"/>
    <w:rsid w:val="000F66B2"/>
    <w:rsid w:val="000F6A70"/>
    <w:rsid w:val="00100F64"/>
    <w:rsid w:val="00111669"/>
    <w:rsid w:val="00121B08"/>
    <w:rsid w:val="00123D97"/>
    <w:rsid w:val="00130765"/>
    <w:rsid w:val="00140496"/>
    <w:rsid w:val="00152402"/>
    <w:rsid w:val="00157835"/>
    <w:rsid w:val="00170CCA"/>
    <w:rsid w:val="00181908"/>
    <w:rsid w:val="00191ED2"/>
    <w:rsid w:val="001A3863"/>
    <w:rsid w:val="001B5882"/>
    <w:rsid w:val="001D045E"/>
    <w:rsid w:val="001D054E"/>
    <w:rsid w:val="001D697B"/>
    <w:rsid w:val="001E28EE"/>
    <w:rsid w:val="001F19C3"/>
    <w:rsid w:val="00200B4D"/>
    <w:rsid w:val="00217E00"/>
    <w:rsid w:val="00222807"/>
    <w:rsid w:val="00224509"/>
    <w:rsid w:val="00225CAD"/>
    <w:rsid w:val="002365CC"/>
    <w:rsid w:val="00251645"/>
    <w:rsid w:val="0025404D"/>
    <w:rsid w:val="00260410"/>
    <w:rsid w:val="002712FE"/>
    <w:rsid w:val="0027158D"/>
    <w:rsid w:val="00276B34"/>
    <w:rsid w:val="00285C27"/>
    <w:rsid w:val="0029081E"/>
    <w:rsid w:val="002911CA"/>
    <w:rsid w:val="00292765"/>
    <w:rsid w:val="002944F6"/>
    <w:rsid w:val="00294E58"/>
    <w:rsid w:val="002A015E"/>
    <w:rsid w:val="002A5BC6"/>
    <w:rsid w:val="002C69E4"/>
    <w:rsid w:val="002C7764"/>
    <w:rsid w:val="002D3C48"/>
    <w:rsid w:val="002F05ED"/>
    <w:rsid w:val="002F5D94"/>
    <w:rsid w:val="00301DF6"/>
    <w:rsid w:val="00302A97"/>
    <w:rsid w:val="00305D4A"/>
    <w:rsid w:val="00314E11"/>
    <w:rsid w:val="00316DFD"/>
    <w:rsid w:val="0032308A"/>
    <w:rsid w:val="0033073D"/>
    <w:rsid w:val="003444EE"/>
    <w:rsid w:val="00351639"/>
    <w:rsid w:val="0035284A"/>
    <w:rsid w:val="00360281"/>
    <w:rsid w:val="00360408"/>
    <w:rsid w:val="0037042B"/>
    <w:rsid w:val="003932E9"/>
    <w:rsid w:val="003A13CA"/>
    <w:rsid w:val="003A67C7"/>
    <w:rsid w:val="003B2469"/>
    <w:rsid w:val="003B2544"/>
    <w:rsid w:val="003B3FFB"/>
    <w:rsid w:val="003B5CC8"/>
    <w:rsid w:val="003B75B4"/>
    <w:rsid w:val="003C223B"/>
    <w:rsid w:val="003C57F3"/>
    <w:rsid w:val="00411A53"/>
    <w:rsid w:val="00417796"/>
    <w:rsid w:val="00417DFF"/>
    <w:rsid w:val="0042096F"/>
    <w:rsid w:val="00421B5B"/>
    <w:rsid w:val="00427C2A"/>
    <w:rsid w:val="00431F8F"/>
    <w:rsid w:val="00435CD5"/>
    <w:rsid w:val="00445E72"/>
    <w:rsid w:val="00473A02"/>
    <w:rsid w:val="00477AB1"/>
    <w:rsid w:val="004841E7"/>
    <w:rsid w:val="00491CDC"/>
    <w:rsid w:val="00496A42"/>
    <w:rsid w:val="004A6E5F"/>
    <w:rsid w:val="004A7437"/>
    <w:rsid w:val="004C06A1"/>
    <w:rsid w:val="004C742A"/>
    <w:rsid w:val="004D04FD"/>
    <w:rsid w:val="004F1A65"/>
    <w:rsid w:val="004F2EAD"/>
    <w:rsid w:val="00501C2A"/>
    <w:rsid w:val="00510F9D"/>
    <w:rsid w:val="00536144"/>
    <w:rsid w:val="0053707D"/>
    <w:rsid w:val="00545C44"/>
    <w:rsid w:val="00545C6C"/>
    <w:rsid w:val="005474A3"/>
    <w:rsid w:val="00560396"/>
    <w:rsid w:val="00577FA2"/>
    <w:rsid w:val="0058537C"/>
    <w:rsid w:val="005A22CE"/>
    <w:rsid w:val="005B217B"/>
    <w:rsid w:val="005B64F1"/>
    <w:rsid w:val="005B73AF"/>
    <w:rsid w:val="005C0E02"/>
    <w:rsid w:val="005C51E4"/>
    <w:rsid w:val="005D7FCF"/>
    <w:rsid w:val="005E013C"/>
    <w:rsid w:val="005E0A03"/>
    <w:rsid w:val="005E2027"/>
    <w:rsid w:val="005E516A"/>
    <w:rsid w:val="005F1817"/>
    <w:rsid w:val="0061020C"/>
    <w:rsid w:val="0061507F"/>
    <w:rsid w:val="00617F49"/>
    <w:rsid w:val="006226AD"/>
    <w:rsid w:val="00623254"/>
    <w:rsid w:val="00632054"/>
    <w:rsid w:val="00636107"/>
    <w:rsid w:val="00637D8F"/>
    <w:rsid w:val="006409CC"/>
    <w:rsid w:val="006601DC"/>
    <w:rsid w:val="006632D5"/>
    <w:rsid w:val="00677FB9"/>
    <w:rsid w:val="0068485A"/>
    <w:rsid w:val="006A3A14"/>
    <w:rsid w:val="006A4838"/>
    <w:rsid w:val="006A6218"/>
    <w:rsid w:val="006E4647"/>
    <w:rsid w:val="006E4C05"/>
    <w:rsid w:val="006E5B93"/>
    <w:rsid w:val="006E6276"/>
    <w:rsid w:val="006E7040"/>
    <w:rsid w:val="006E7D8F"/>
    <w:rsid w:val="006F19B3"/>
    <w:rsid w:val="006F3296"/>
    <w:rsid w:val="006F3CD2"/>
    <w:rsid w:val="006F5A44"/>
    <w:rsid w:val="007024EF"/>
    <w:rsid w:val="007308FB"/>
    <w:rsid w:val="00732C42"/>
    <w:rsid w:val="007607CB"/>
    <w:rsid w:val="0076733A"/>
    <w:rsid w:val="00774228"/>
    <w:rsid w:val="007774E1"/>
    <w:rsid w:val="007775A7"/>
    <w:rsid w:val="0078171B"/>
    <w:rsid w:val="00782FB3"/>
    <w:rsid w:val="00791AE3"/>
    <w:rsid w:val="007932AE"/>
    <w:rsid w:val="007B542F"/>
    <w:rsid w:val="007C1DA0"/>
    <w:rsid w:val="007C2BA9"/>
    <w:rsid w:val="007E4D86"/>
    <w:rsid w:val="007E5649"/>
    <w:rsid w:val="007F440D"/>
    <w:rsid w:val="007F5E78"/>
    <w:rsid w:val="0080073C"/>
    <w:rsid w:val="008046ED"/>
    <w:rsid w:val="008145A1"/>
    <w:rsid w:val="008153FD"/>
    <w:rsid w:val="008468B7"/>
    <w:rsid w:val="00853C58"/>
    <w:rsid w:val="00856B99"/>
    <w:rsid w:val="00864E96"/>
    <w:rsid w:val="00882828"/>
    <w:rsid w:val="0088514C"/>
    <w:rsid w:val="00895D1C"/>
    <w:rsid w:val="008A1C8C"/>
    <w:rsid w:val="008A2D8C"/>
    <w:rsid w:val="008B0410"/>
    <w:rsid w:val="008C2DD9"/>
    <w:rsid w:val="008C4D89"/>
    <w:rsid w:val="008C63E7"/>
    <w:rsid w:val="008D7488"/>
    <w:rsid w:val="008E47EF"/>
    <w:rsid w:val="008F44FD"/>
    <w:rsid w:val="009053FA"/>
    <w:rsid w:val="00916458"/>
    <w:rsid w:val="00922D46"/>
    <w:rsid w:val="00937801"/>
    <w:rsid w:val="00937CDD"/>
    <w:rsid w:val="00942527"/>
    <w:rsid w:val="00942C94"/>
    <w:rsid w:val="00945287"/>
    <w:rsid w:val="00946879"/>
    <w:rsid w:val="00954F99"/>
    <w:rsid w:val="00955867"/>
    <w:rsid w:val="00956211"/>
    <w:rsid w:val="009602DD"/>
    <w:rsid w:val="0096345B"/>
    <w:rsid w:val="00963A7E"/>
    <w:rsid w:val="00965A4F"/>
    <w:rsid w:val="00966FAB"/>
    <w:rsid w:val="0096730E"/>
    <w:rsid w:val="00976657"/>
    <w:rsid w:val="009833C6"/>
    <w:rsid w:val="009A19ED"/>
    <w:rsid w:val="009B2D51"/>
    <w:rsid w:val="009C2490"/>
    <w:rsid w:val="009C3FAE"/>
    <w:rsid w:val="009D1FE2"/>
    <w:rsid w:val="009D5DF1"/>
    <w:rsid w:val="009E40B2"/>
    <w:rsid w:val="009F4848"/>
    <w:rsid w:val="009F74A9"/>
    <w:rsid w:val="00A04724"/>
    <w:rsid w:val="00A05217"/>
    <w:rsid w:val="00A07735"/>
    <w:rsid w:val="00A07D61"/>
    <w:rsid w:val="00A101FE"/>
    <w:rsid w:val="00A12C95"/>
    <w:rsid w:val="00A26FB2"/>
    <w:rsid w:val="00A27FBF"/>
    <w:rsid w:val="00A3652F"/>
    <w:rsid w:val="00A42DDD"/>
    <w:rsid w:val="00A72CE7"/>
    <w:rsid w:val="00A740E0"/>
    <w:rsid w:val="00A761AA"/>
    <w:rsid w:val="00A776D0"/>
    <w:rsid w:val="00A91FA6"/>
    <w:rsid w:val="00A96A07"/>
    <w:rsid w:val="00AA1F43"/>
    <w:rsid w:val="00AA4875"/>
    <w:rsid w:val="00AA62FB"/>
    <w:rsid w:val="00AB7713"/>
    <w:rsid w:val="00AC23DE"/>
    <w:rsid w:val="00AD2EC1"/>
    <w:rsid w:val="00AF71B7"/>
    <w:rsid w:val="00B175D2"/>
    <w:rsid w:val="00B207B5"/>
    <w:rsid w:val="00B22457"/>
    <w:rsid w:val="00B2461C"/>
    <w:rsid w:val="00B25438"/>
    <w:rsid w:val="00B418B6"/>
    <w:rsid w:val="00B52C53"/>
    <w:rsid w:val="00B54AC5"/>
    <w:rsid w:val="00B5576D"/>
    <w:rsid w:val="00B72045"/>
    <w:rsid w:val="00B7521B"/>
    <w:rsid w:val="00B849BC"/>
    <w:rsid w:val="00B92A92"/>
    <w:rsid w:val="00BB5347"/>
    <w:rsid w:val="00BC43BA"/>
    <w:rsid w:val="00BC6E9A"/>
    <w:rsid w:val="00BC7B4A"/>
    <w:rsid w:val="00BD6F2D"/>
    <w:rsid w:val="00BE49A1"/>
    <w:rsid w:val="00BF6B90"/>
    <w:rsid w:val="00BF6ECE"/>
    <w:rsid w:val="00C008DE"/>
    <w:rsid w:val="00C03405"/>
    <w:rsid w:val="00C072E2"/>
    <w:rsid w:val="00C13DF8"/>
    <w:rsid w:val="00C15B81"/>
    <w:rsid w:val="00C16D40"/>
    <w:rsid w:val="00C253FC"/>
    <w:rsid w:val="00C44950"/>
    <w:rsid w:val="00C457EC"/>
    <w:rsid w:val="00C4778C"/>
    <w:rsid w:val="00C67C2E"/>
    <w:rsid w:val="00C723E7"/>
    <w:rsid w:val="00C87D40"/>
    <w:rsid w:val="00C92657"/>
    <w:rsid w:val="00C977ED"/>
    <w:rsid w:val="00CA3584"/>
    <w:rsid w:val="00CA372A"/>
    <w:rsid w:val="00CB7FDA"/>
    <w:rsid w:val="00CC5C4E"/>
    <w:rsid w:val="00CD0F62"/>
    <w:rsid w:val="00CD1C83"/>
    <w:rsid w:val="00CE037D"/>
    <w:rsid w:val="00CE2649"/>
    <w:rsid w:val="00CE7CF4"/>
    <w:rsid w:val="00CF79C8"/>
    <w:rsid w:val="00D015E2"/>
    <w:rsid w:val="00D139F0"/>
    <w:rsid w:val="00D2347C"/>
    <w:rsid w:val="00D30DE4"/>
    <w:rsid w:val="00D33BA2"/>
    <w:rsid w:val="00D34D60"/>
    <w:rsid w:val="00D37A78"/>
    <w:rsid w:val="00D42CC5"/>
    <w:rsid w:val="00D43003"/>
    <w:rsid w:val="00D453AE"/>
    <w:rsid w:val="00D47AF1"/>
    <w:rsid w:val="00D5489F"/>
    <w:rsid w:val="00D64BBE"/>
    <w:rsid w:val="00D64DFB"/>
    <w:rsid w:val="00D678B5"/>
    <w:rsid w:val="00D707BE"/>
    <w:rsid w:val="00D80BC2"/>
    <w:rsid w:val="00D85397"/>
    <w:rsid w:val="00D91436"/>
    <w:rsid w:val="00D948DF"/>
    <w:rsid w:val="00D9616D"/>
    <w:rsid w:val="00D96D7A"/>
    <w:rsid w:val="00DA16CF"/>
    <w:rsid w:val="00DA2604"/>
    <w:rsid w:val="00DA4A3E"/>
    <w:rsid w:val="00DB2A28"/>
    <w:rsid w:val="00DC12BA"/>
    <w:rsid w:val="00DC1DA4"/>
    <w:rsid w:val="00DC1E05"/>
    <w:rsid w:val="00DC5E7C"/>
    <w:rsid w:val="00DC7D56"/>
    <w:rsid w:val="00DD2978"/>
    <w:rsid w:val="00DD3EBF"/>
    <w:rsid w:val="00DE4E92"/>
    <w:rsid w:val="00DE605C"/>
    <w:rsid w:val="00DF5238"/>
    <w:rsid w:val="00DF7A25"/>
    <w:rsid w:val="00E01DB2"/>
    <w:rsid w:val="00E02CB8"/>
    <w:rsid w:val="00E034B5"/>
    <w:rsid w:val="00E178AB"/>
    <w:rsid w:val="00E22447"/>
    <w:rsid w:val="00E32FD8"/>
    <w:rsid w:val="00E341D7"/>
    <w:rsid w:val="00E34CDE"/>
    <w:rsid w:val="00E3538E"/>
    <w:rsid w:val="00E415C5"/>
    <w:rsid w:val="00E42BEE"/>
    <w:rsid w:val="00E6337F"/>
    <w:rsid w:val="00E65746"/>
    <w:rsid w:val="00E73C64"/>
    <w:rsid w:val="00E76387"/>
    <w:rsid w:val="00E76E43"/>
    <w:rsid w:val="00E90F2F"/>
    <w:rsid w:val="00E92E14"/>
    <w:rsid w:val="00E9792A"/>
    <w:rsid w:val="00E97A89"/>
    <w:rsid w:val="00EB1889"/>
    <w:rsid w:val="00EB29AF"/>
    <w:rsid w:val="00EB312E"/>
    <w:rsid w:val="00EC298F"/>
    <w:rsid w:val="00EC7E5D"/>
    <w:rsid w:val="00ED4672"/>
    <w:rsid w:val="00ED794B"/>
    <w:rsid w:val="00EE608E"/>
    <w:rsid w:val="00F019CD"/>
    <w:rsid w:val="00F021FA"/>
    <w:rsid w:val="00F1137C"/>
    <w:rsid w:val="00F2282B"/>
    <w:rsid w:val="00F24231"/>
    <w:rsid w:val="00F26486"/>
    <w:rsid w:val="00F30316"/>
    <w:rsid w:val="00F3095C"/>
    <w:rsid w:val="00F3398D"/>
    <w:rsid w:val="00F45F23"/>
    <w:rsid w:val="00F46EF0"/>
    <w:rsid w:val="00F50338"/>
    <w:rsid w:val="00F5670F"/>
    <w:rsid w:val="00F62208"/>
    <w:rsid w:val="00F74091"/>
    <w:rsid w:val="00F8547A"/>
    <w:rsid w:val="00F85C02"/>
    <w:rsid w:val="00F9590B"/>
    <w:rsid w:val="00F95CBC"/>
    <w:rsid w:val="00FA01C8"/>
    <w:rsid w:val="00FB01DD"/>
    <w:rsid w:val="00FB3328"/>
    <w:rsid w:val="00FB5769"/>
    <w:rsid w:val="00FC0EBD"/>
    <w:rsid w:val="00FE379E"/>
    <w:rsid w:val="00FE3F3F"/>
    <w:rsid w:val="00FE7C87"/>
    <w:rsid w:val="00FF323D"/>
    <w:rsid w:val="0A764B56"/>
    <w:rsid w:val="0F4677A2"/>
    <w:rsid w:val="134BB1A6"/>
    <w:rsid w:val="1626BF61"/>
    <w:rsid w:val="21E48F99"/>
    <w:rsid w:val="23739E6D"/>
    <w:rsid w:val="23AD75C2"/>
    <w:rsid w:val="2551F488"/>
    <w:rsid w:val="29DC62D6"/>
    <w:rsid w:val="3162A0C9"/>
    <w:rsid w:val="39F42F89"/>
    <w:rsid w:val="3E922896"/>
    <w:rsid w:val="4037E80B"/>
    <w:rsid w:val="42476AFC"/>
    <w:rsid w:val="48FD9CA8"/>
    <w:rsid w:val="4B3C2924"/>
    <w:rsid w:val="4B428646"/>
    <w:rsid w:val="5824277D"/>
    <w:rsid w:val="5E7E2490"/>
    <w:rsid w:val="661448EE"/>
    <w:rsid w:val="668795A8"/>
    <w:rsid w:val="6E20DF72"/>
    <w:rsid w:val="6F6AE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95F7A"/>
  <w15:chartTrackingRefBased/>
  <w15:docId w15:val="{0FEBEA2E-E192-477D-81DE-531CCDE1B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9C2490"/>
    <w:pPr>
      <w:keepNext/>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
      </w:numPr>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semiHidden/>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semiHidden/>
    <w:qFormat/>
    <w:rsid w:val="00D707BE"/>
  </w:style>
  <w:style w:type="paragraph" w:styleId="TOC1">
    <w:name w:val="toc 1"/>
    <w:basedOn w:val="BodyText"/>
    <w:next w:val="BodyText"/>
    <w:uiPriority w:val="39"/>
    <w:semiHidden/>
    <w:rsid w:val="00DA2604"/>
    <w:rPr>
      <w:b/>
    </w:rPr>
  </w:style>
  <w:style w:type="paragraph" w:styleId="TOC2">
    <w:name w:val="toc 2"/>
    <w:basedOn w:val="BodyText"/>
    <w:next w:val="BodyText"/>
    <w:uiPriority w:val="39"/>
    <w:semiHidden/>
    <w:rsid w:val="00DA2604"/>
    <w:pPr>
      <w:ind w:left="284"/>
    </w:pPr>
  </w:style>
  <w:style w:type="paragraph" w:styleId="TOC3">
    <w:name w:val="toc 3"/>
    <w:basedOn w:val="BodyText"/>
    <w:next w:val="BodyText"/>
    <w:uiPriority w:val="39"/>
    <w:semiHidden/>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styleId="ListParagraph">
    <w:name w:val="List Paragraph"/>
    <w:basedOn w:val="Normal"/>
    <w:uiPriority w:val="34"/>
    <w:semiHidden/>
    <w:qFormat/>
    <w:rsid w:val="0053707D"/>
    <w:pPr>
      <w:ind w:left="720"/>
      <w:contextualSpacing/>
    </w:pPr>
  </w:style>
  <w:style w:type="character" w:styleId="CommentReference">
    <w:name w:val="annotation reference"/>
    <w:basedOn w:val="DefaultParagraphFont"/>
    <w:uiPriority w:val="99"/>
    <w:semiHidden/>
    <w:rsid w:val="004F1A65"/>
    <w:rPr>
      <w:sz w:val="16"/>
      <w:szCs w:val="16"/>
    </w:rPr>
  </w:style>
  <w:style w:type="paragraph" w:styleId="CommentText">
    <w:name w:val="annotation text"/>
    <w:basedOn w:val="Normal"/>
    <w:link w:val="CommentTextChar"/>
    <w:uiPriority w:val="99"/>
    <w:semiHidden/>
    <w:rsid w:val="004F1A65"/>
    <w:pPr>
      <w:spacing w:line="240" w:lineRule="auto"/>
    </w:pPr>
    <w:rPr>
      <w:sz w:val="20"/>
      <w:szCs w:val="20"/>
    </w:rPr>
  </w:style>
  <w:style w:type="character" w:customStyle="1" w:styleId="CommentTextChar">
    <w:name w:val="Comment Text Char"/>
    <w:basedOn w:val="DefaultParagraphFont"/>
    <w:link w:val="CommentText"/>
    <w:uiPriority w:val="99"/>
    <w:semiHidden/>
    <w:rsid w:val="004F1A65"/>
    <w:rPr>
      <w:sz w:val="20"/>
      <w:szCs w:val="20"/>
    </w:rPr>
  </w:style>
  <w:style w:type="paragraph" w:styleId="CommentSubject">
    <w:name w:val="annotation subject"/>
    <w:basedOn w:val="CommentText"/>
    <w:next w:val="CommentText"/>
    <w:link w:val="CommentSubjectChar"/>
    <w:uiPriority w:val="99"/>
    <w:semiHidden/>
    <w:rsid w:val="004F1A65"/>
    <w:rPr>
      <w:b/>
      <w:bCs/>
    </w:rPr>
  </w:style>
  <w:style w:type="character" w:customStyle="1" w:styleId="CommentSubjectChar">
    <w:name w:val="Comment Subject Char"/>
    <w:basedOn w:val="CommentTextChar"/>
    <w:link w:val="CommentSubject"/>
    <w:uiPriority w:val="99"/>
    <w:semiHidden/>
    <w:rsid w:val="004F1A65"/>
    <w:rPr>
      <w:b/>
      <w:bCs/>
      <w:sz w:val="20"/>
      <w:szCs w:val="20"/>
    </w:rPr>
  </w:style>
  <w:style w:type="character" w:styleId="Mention">
    <w:name w:val="Mention"/>
    <w:basedOn w:val="DefaultParagraphFont"/>
    <w:uiPriority w:val="99"/>
    <w:semiHidden/>
    <w:rsid w:val="004F1A65"/>
    <w:rPr>
      <w:color w:val="2B579A"/>
      <w:shd w:val="clear" w:color="auto" w:fill="E1DFDD"/>
    </w:rPr>
  </w:style>
  <w:style w:type="paragraph" w:customStyle="1" w:styleId="paragraph">
    <w:name w:val="paragraph"/>
    <w:basedOn w:val="Normal"/>
    <w:rsid w:val="00B418B6"/>
    <w:pPr>
      <w:spacing w:before="100" w:beforeAutospacing="1" w:after="100" w:afterAutospacing="1" w:line="240" w:lineRule="auto"/>
    </w:pPr>
    <w:rPr>
      <w:rFonts w:ascii="Calibri" w:hAnsi="Calibri" w:cs="Calibri"/>
      <w:sz w:val="22"/>
      <w:szCs w:val="22"/>
      <w:lang w:val="en-US"/>
    </w:rPr>
  </w:style>
  <w:style w:type="character" w:customStyle="1" w:styleId="normaltextrun">
    <w:name w:val="normaltextrun"/>
    <w:basedOn w:val="DefaultParagraphFont"/>
    <w:rsid w:val="00B418B6"/>
  </w:style>
  <w:style w:type="character" w:customStyle="1" w:styleId="eop">
    <w:name w:val="eop"/>
    <w:basedOn w:val="DefaultParagraphFont"/>
    <w:rsid w:val="00B41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459430">
      <w:bodyDiv w:val="1"/>
      <w:marLeft w:val="0"/>
      <w:marRight w:val="0"/>
      <w:marTop w:val="0"/>
      <w:marBottom w:val="0"/>
      <w:divBdr>
        <w:top w:val="none" w:sz="0" w:space="0" w:color="auto"/>
        <w:left w:val="none" w:sz="0" w:space="0" w:color="auto"/>
        <w:bottom w:val="none" w:sz="0" w:space="0" w:color="auto"/>
        <w:right w:val="none" w:sz="0" w:space="0" w:color="auto"/>
      </w:divBdr>
    </w:div>
    <w:div w:id="1181894172">
      <w:bodyDiv w:val="1"/>
      <w:marLeft w:val="0"/>
      <w:marRight w:val="0"/>
      <w:marTop w:val="0"/>
      <w:marBottom w:val="0"/>
      <w:divBdr>
        <w:top w:val="none" w:sz="0" w:space="0" w:color="auto"/>
        <w:left w:val="none" w:sz="0" w:space="0" w:color="auto"/>
        <w:bottom w:val="none" w:sz="0" w:space="0" w:color="auto"/>
        <w:right w:val="none" w:sz="0" w:space="0" w:color="auto"/>
      </w:divBdr>
      <w:divsChild>
        <w:div w:id="1730424270">
          <w:marLeft w:val="0"/>
          <w:marRight w:val="0"/>
          <w:marTop w:val="0"/>
          <w:marBottom w:val="0"/>
          <w:divBdr>
            <w:top w:val="none" w:sz="0" w:space="0" w:color="auto"/>
            <w:left w:val="none" w:sz="0" w:space="0" w:color="auto"/>
            <w:bottom w:val="none" w:sz="0" w:space="0" w:color="auto"/>
            <w:right w:val="none" w:sz="0" w:space="0" w:color="auto"/>
          </w:divBdr>
        </w:div>
      </w:divsChild>
    </w:div>
    <w:div w:id="1222670246">
      <w:bodyDiv w:val="1"/>
      <w:marLeft w:val="0"/>
      <w:marRight w:val="0"/>
      <w:marTop w:val="0"/>
      <w:marBottom w:val="0"/>
      <w:divBdr>
        <w:top w:val="none" w:sz="0" w:space="0" w:color="auto"/>
        <w:left w:val="none" w:sz="0" w:space="0" w:color="auto"/>
        <w:bottom w:val="none" w:sz="0" w:space="0" w:color="auto"/>
        <w:right w:val="none" w:sz="0" w:space="0" w:color="auto"/>
      </w:divBdr>
      <w:divsChild>
        <w:div w:id="73481405">
          <w:marLeft w:val="0"/>
          <w:marRight w:val="0"/>
          <w:marTop w:val="0"/>
          <w:marBottom w:val="0"/>
          <w:divBdr>
            <w:top w:val="none" w:sz="0" w:space="0" w:color="auto"/>
            <w:left w:val="none" w:sz="0" w:space="0" w:color="auto"/>
            <w:bottom w:val="none" w:sz="0" w:space="0" w:color="auto"/>
            <w:right w:val="none" w:sz="0" w:space="0" w:color="auto"/>
          </w:divBdr>
        </w:div>
      </w:divsChild>
    </w:div>
    <w:div w:id="1735663569">
      <w:bodyDiv w:val="1"/>
      <w:marLeft w:val="0"/>
      <w:marRight w:val="0"/>
      <w:marTop w:val="0"/>
      <w:marBottom w:val="0"/>
      <w:divBdr>
        <w:top w:val="none" w:sz="0" w:space="0" w:color="auto"/>
        <w:left w:val="none" w:sz="0" w:space="0" w:color="auto"/>
        <w:bottom w:val="none" w:sz="0" w:space="0" w:color="auto"/>
        <w:right w:val="none" w:sz="0" w:space="0" w:color="auto"/>
      </w:divBdr>
      <w:divsChild>
        <w:div w:id="586812436">
          <w:marLeft w:val="0"/>
          <w:marRight w:val="0"/>
          <w:marTop w:val="0"/>
          <w:marBottom w:val="0"/>
          <w:divBdr>
            <w:top w:val="none" w:sz="0" w:space="0" w:color="auto"/>
            <w:left w:val="none" w:sz="0" w:space="0" w:color="auto"/>
            <w:bottom w:val="none" w:sz="0" w:space="0" w:color="auto"/>
            <w:right w:val="none" w:sz="0" w:space="0" w:color="auto"/>
          </w:divBdr>
        </w:div>
      </w:divsChild>
    </w:div>
    <w:div w:id="1868180364">
      <w:bodyDiv w:val="1"/>
      <w:marLeft w:val="0"/>
      <w:marRight w:val="0"/>
      <w:marTop w:val="0"/>
      <w:marBottom w:val="0"/>
      <w:divBdr>
        <w:top w:val="none" w:sz="0" w:space="0" w:color="auto"/>
        <w:left w:val="none" w:sz="0" w:space="0" w:color="auto"/>
        <w:bottom w:val="none" w:sz="0" w:space="0" w:color="auto"/>
        <w:right w:val="none" w:sz="0" w:space="0" w:color="auto"/>
      </w:divBdr>
      <w:divsChild>
        <w:div w:id="729619648">
          <w:marLeft w:val="0"/>
          <w:marRight w:val="0"/>
          <w:marTop w:val="0"/>
          <w:marBottom w:val="0"/>
          <w:divBdr>
            <w:top w:val="none" w:sz="0" w:space="0" w:color="auto"/>
            <w:left w:val="none" w:sz="0" w:space="0" w:color="auto"/>
            <w:bottom w:val="none" w:sz="0" w:space="0" w:color="auto"/>
            <w:right w:val="none" w:sz="0" w:space="0" w:color="auto"/>
          </w:divBdr>
        </w:div>
      </w:divsChild>
    </w:div>
    <w:div w:id="1889027878">
      <w:bodyDiv w:val="1"/>
      <w:marLeft w:val="0"/>
      <w:marRight w:val="0"/>
      <w:marTop w:val="0"/>
      <w:marBottom w:val="0"/>
      <w:divBdr>
        <w:top w:val="none" w:sz="0" w:space="0" w:color="auto"/>
        <w:left w:val="none" w:sz="0" w:space="0" w:color="auto"/>
        <w:bottom w:val="none" w:sz="0" w:space="0" w:color="auto"/>
        <w:right w:val="none" w:sz="0" w:space="0" w:color="auto"/>
      </w:divBdr>
    </w:div>
    <w:div w:id="2098204996">
      <w:bodyDiv w:val="1"/>
      <w:marLeft w:val="0"/>
      <w:marRight w:val="0"/>
      <w:marTop w:val="0"/>
      <w:marBottom w:val="0"/>
      <w:divBdr>
        <w:top w:val="none" w:sz="0" w:space="0" w:color="auto"/>
        <w:left w:val="none" w:sz="0" w:space="0" w:color="auto"/>
        <w:bottom w:val="none" w:sz="0" w:space="0" w:color="auto"/>
        <w:right w:val="none" w:sz="0" w:space="0" w:color="auto"/>
      </w:divBdr>
      <w:divsChild>
        <w:div w:id="239294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y.tsai\OneDrive%20-%20Accenture\Documents\ADP%20-%20Sightsavers\Ascend%20template-Word_2020UPDATE.dotx" TargetMode="Externa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866E61E7A2E54B8382E9B23D938CC4" ma:contentTypeVersion="11" ma:contentTypeDescription="Create a new document." ma:contentTypeScope="" ma:versionID="9a5e6a0cdac5f695880394211d265825">
  <xsd:schema xmlns:xsd="http://www.w3.org/2001/XMLSchema" xmlns:xs="http://www.w3.org/2001/XMLSchema" xmlns:p="http://schemas.microsoft.com/office/2006/metadata/properties" xmlns:ns2="cd7092ca-6daf-40d2-8f8d-0d1260464eda" xmlns:ns3="e48e0c96-9b67-41ec-8ca8-76a17454de95" targetNamespace="http://schemas.microsoft.com/office/2006/metadata/properties" ma:root="true" ma:fieldsID="c5a24e8afa6494d4d1f174f476fa9d0d" ns2:_="" ns3:_="">
    <xsd:import namespace="cd7092ca-6daf-40d2-8f8d-0d1260464eda"/>
    <xsd:import namespace="e48e0c96-9b67-41ec-8ca8-76a17454de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92ca-6daf-40d2-8f8d-0d1260464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e0c96-9b67-41ec-8ca8-76a17454de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52A49-0DD5-4374-B863-3D87B6922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092ca-6daf-40d2-8f8d-0d1260464eda"/>
    <ds:schemaRef ds:uri="e48e0c96-9b67-41ec-8ca8-76a17454d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4EE6F8-1041-43EF-B83B-2B3C3EE207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7860EC-9B28-4169-A959-1552FCB338A7}">
  <ds:schemaRefs>
    <ds:schemaRef ds:uri="http://schemas.microsoft.com/sharepoint/v3/contenttype/forms"/>
  </ds:schemaRefs>
</ds:datastoreItem>
</file>

<file path=customXml/itemProps4.xml><?xml version="1.0" encoding="utf-8"?>
<ds:datastoreItem xmlns:ds="http://schemas.openxmlformats.org/officeDocument/2006/customXml" ds:itemID="{353502E7-DE55-44C8-9C64-DCC16B92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Ascend template-Word_2020UPDATE</Template>
  <TotalTime>24</TotalTime>
  <Pages>7</Pages>
  <Words>1583</Words>
  <Characters>9028</Characters>
  <Application>Microsoft Office Word</Application>
  <DocSecurity>0</DocSecurity>
  <Lines>75</Lines>
  <Paragraphs>21</Paragraphs>
  <ScaleCrop>false</ScaleCrop>
  <Manager>ntoledo@sightsavers.org</Manager>
  <Company>Sightsavers</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Sumedha</cp:lastModifiedBy>
  <cp:revision>176</cp:revision>
  <cp:lastPrinted>2020-04-22T21:56:00Z</cp:lastPrinted>
  <dcterms:created xsi:type="dcterms:W3CDTF">2020-07-24T00:24:00Z</dcterms:created>
  <dcterms:modified xsi:type="dcterms:W3CDTF">2020-10-09T09:34:00Z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0x010100DA866E61E7A2E54B8382E9B23D938CC4</vt:lpwstr>
  </property>
</Properties>
</file>