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White"/>
          <w:rFonts w:asciiTheme="minorHAnsi" w:eastAsiaTheme="minorEastAsia" w:hAnsiTheme="minorHAnsi" w:cs="Times New Roman"/>
          <w:b w:val="0"/>
          <w:sz w:val="3276"/>
          <w:szCs w:val="3276"/>
          <w:lang w:eastAsia="en-GB"/>
        </w:rPr>
        <w:id w:val="-293903912"/>
        <w:docPartObj>
          <w:docPartGallery w:val="Cover Pages"/>
          <w:docPartUnique/>
        </w:docPartObj>
      </w:sdtPr>
      <w:sdtEndPr>
        <w:rPr>
          <w:rStyle w:val="DefaultParagraphFont"/>
          <w:rFonts w:asciiTheme="majorHAnsi" w:eastAsiaTheme="majorEastAsia" w:hAnsiTheme="majorHAnsi" w:cstheme="majorBidi"/>
          <w:b/>
          <w:color w:val="000000" w:themeColor="text1"/>
          <w:sz w:val="68"/>
          <w:szCs w:val="56"/>
          <w:lang w:eastAsia="en-US"/>
        </w:rPr>
      </w:sdtEndPr>
      <w:sdtContent>
        <w:p w14:paraId="550E4308" w14:textId="1EEFAAF3" w:rsidR="00E65746" w:rsidRPr="00E65746" w:rsidRDefault="000310AC" w:rsidP="00E65746">
          <w:pPr>
            <w:pStyle w:val="Title"/>
            <w:rPr>
              <w:color w:val="FFFFFF" w:themeColor="background1"/>
            </w:rPr>
          </w:pPr>
          <w:r w:rsidRPr="00372130">
            <w:rPr>
              <w:rStyle w:val="White"/>
              <w:rFonts w:asciiTheme="minorHAnsi" w:eastAsiaTheme="minorEastAsia" w:hAnsiTheme="minorHAnsi" w:cs="Times New Roman"/>
              <w:b w:val="0"/>
              <w:noProof/>
              <w:sz w:val="3276"/>
              <w:szCs w:val="3276"/>
              <w:lang w:eastAsia="en-GB"/>
            </w:rPr>
            <mc:AlternateContent>
              <mc:Choice Requires="wps">
                <w:drawing>
                  <wp:anchor distT="45720" distB="45720" distL="114300" distR="114300" simplePos="0" relativeHeight="251668480" behindDoc="0" locked="0" layoutInCell="1" allowOverlap="1" wp14:anchorId="3603CA3C" wp14:editId="7DB32377">
                    <wp:simplePos x="0" y="0"/>
                    <wp:positionH relativeFrom="margin">
                      <wp:align>left</wp:align>
                    </wp:positionH>
                    <wp:positionV relativeFrom="paragraph">
                      <wp:posOffset>6743016</wp:posOffset>
                    </wp:positionV>
                    <wp:extent cx="55816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noFill/>
                            <a:ln w="9525">
                              <a:noFill/>
                              <a:miter lim="800000"/>
                              <a:headEnd/>
                              <a:tailEnd/>
                            </a:ln>
                          </wps:spPr>
                          <wps:txbx>
                            <w:txbxContent>
                              <w:p w14:paraId="3C4361D9" w14:textId="41BD2EBC" w:rsidR="00946879" w:rsidRPr="00E65746" w:rsidRDefault="00946879" w:rsidP="00E65746">
                                <w:pPr>
                                  <w:pStyle w:val="BodyText"/>
                                  <w:rPr>
                                    <w:b/>
                                    <w:bCs/>
                                    <w:color w:val="FFFFFF" w:themeColor="background1"/>
                                    <w:sz w:val="60"/>
                                    <w:szCs w:val="60"/>
                                  </w:rPr>
                                </w:pPr>
                                <w:r>
                                  <w:rPr>
                                    <w:b/>
                                    <w:bCs/>
                                    <w:color w:val="FFFFFF" w:themeColor="background1"/>
                                    <w:sz w:val="60"/>
                                    <w:szCs w:val="60"/>
                                  </w:rPr>
                                  <w:t>Ascend Activities Annex</w:t>
                                </w:r>
                              </w:p>
                              <w:p w14:paraId="000D8C64" w14:textId="77777777" w:rsidR="00946879" w:rsidRPr="00E737CA" w:rsidRDefault="00946879" w:rsidP="00946879">
                                <w:pPr>
                                  <w:rPr>
                                    <w:rFonts w:asciiTheme="majorHAnsi" w:hAnsiTheme="majorHAnsi" w:cstheme="majorHAnsi"/>
                                    <w:color w:val="FFFFFF" w:themeColor="background1"/>
                                    <w:sz w:val="40"/>
                                    <w:szCs w:val="40"/>
                                  </w:rPr>
                                </w:pPr>
                                <w:r w:rsidRPr="00E737CA">
                                  <w:rPr>
                                    <w:rFonts w:asciiTheme="majorHAnsi" w:hAnsiTheme="majorHAnsi" w:cstheme="majorHAnsi"/>
                                    <w:color w:val="FFFFFF" w:themeColor="background1"/>
                                    <w:sz w:val="40"/>
                                    <w:szCs w:val="40"/>
                                  </w:rPr>
                                  <w:t>Ascend Learning &amp; Innovation Fund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03CA3C" id="_x0000_t202" coordsize="21600,21600" o:spt="202" path="m,l,21600r21600,l21600,xe">
                    <v:stroke joinstyle="miter"/>
                    <v:path gradientshapeok="t" o:connecttype="rect"/>
                  </v:shapetype>
                  <v:shape id="Text Box 2" o:spid="_x0000_s1026" type="#_x0000_t202" style="position:absolute;margin-left:0;margin-top:530.95pt;width:439.5pt;height:110.6pt;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" filled="f" stroked="f">
                    <v:textbox style="mso-fit-shape-to-text:t">
                      <w:txbxContent>
                        <w:p w14:paraId="3C4361D9" w14:textId="41BD2EBC" w:rsidR="00946879" w:rsidRPr="00E65746" w:rsidRDefault="00946879" w:rsidP="00E65746">
                          <w:pPr>
                            <w:pStyle w:val="BodyText"/>
                            <w:rPr>
                              <w:b/>
                              <w:bCs/>
                              <w:color w:val="FFFFFF" w:themeColor="background1"/>
                              <w:sz w:val="60"/>
                              <w:szCs w:val="60"/>
                            </w:rPr>
                          </w:pPr>
                          <w:r>
                            <w:rPr>
                              <w:b/>
                              <w:bCs/>
                              <w:color w:val="FFFFFF" w:themeColor="background1"/>
                              <w:sz w:val="60"/>
                              <w:szCs w:val="60"/>
                            </w:rPr>
                            <w:t>Ascend Activities Annex</w:t>
                          </w:r>
                        </w:p>
                        <w:p w14:paraId="000D8C64" w14:textId="77777777" w:rsidR="00946879" w:rsidRPr="00E737CA" w:rsidRDefault="00946879" w:rsidP="00946879">
                          <w:pPr>
                            <w:rPr>
                              <w:rFonts w:asciiTheme="majorHAnsi" w:hAnsiTheme="majorHAnsi" w:cstheme="majorHAnsi"/>
                              <w:color w:val="FFFFFF" w:themeColor="background1"/>
                              <w:sz w:val="40"/>
                              <w:szCs w:val="40"/>
                            </w:rPr>
                          </w:pPr>
                          <w:r w:rsidRPr="00E737CA">
                            <w:rPr>
                              <w:rFonts w:asciiTheme="majorHAnsi" w:hAnsiTheme="majorHAnsi" w:cstheme="majorHAnsi"/>
                              <w:color w:val="FFFFFF" w:themeColor="background1"/>
                              <w:sz w:val="40"/>
                              <w:szCs w:val="40"/>
                            </w:rPr>
                            <w:t>Ascend Learning &amp; Innovation Fund</w:t>
                          </w:r>
                        </w:p>
                      </w:txbxContent>
                    </v:textbox>
                    <w10:wrap anchorx="margin"/>
                  </v:shape>
                </w:pict>
              </mc:Fallback>
            </mc:AlternateContent>
          </w:r>
          <w:r w:rsidR="00946879" w:rsidRPr="002F05ED">
            <w:rPr>
              <w:noProof/>
              <w:color w:val="FFFFFF" w:themeColor="background1"/>
            </w:rPr>
            <mc:AlternateContent>
              <mc:Choice Requires="wpg">
                <w:drawing>
                  <wp:anchor distT="0" distB="0" distL="114300" distR="114300" simplePos="0" relativeHeight="251670528" behindDoc="0" locked="1" layoutInCell="1" allowOverlap="1" wp14:anchorId="490DD9C1" wp14:editId="5414EC59">
                    <wp:simplePos x="0" y="0"/>
                    <wp:positionH relativeFrom="column">
                      <wp:posOffset>1771015</wp:posOffset>
                    </wp:positionH>
                    <wp:positionV relativeFrom="page">
                      <wp:posOffset>9762490</wp:posOffset>
                    </wp:positionV>
                    <wp:extent cx="434975" cy="478790"/>
                    <wp:effectExtent l="0" t="0" r="3175" b="0"/>
                    <wp:wrapNone/>
                    <wp:docPr id="5035"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4975" cy="478790"/>
                              <a:chOff x="0" y="0"/>
                              <a:chExt cx="5402103" cy="5950838"/>
                            </a:xfrm>
                          </wpg:grpSpPr>
                          <wps:wsp>
                            <wps:cNvPr id="5036" name="Freeform: Shape 5036"/>
                            <wps:cNvSpPr/>
                            <wps:spPr>
                              <a:xfrm>
                                <a:off x="2190" y="3920680"/>
                                <a:ext cx="978122" cy="1250060"/>
                              </a:xfrm>
                              <a:custGeom>
                                <a:avLst/>
                                <a:gdLst>
                                  <a:gd name="connsiteX0" fmla="*/ 95 w 978122"/>
                                  <a:gd name="connsiteY0" fmla="*/ 0 h 1250060"/>
                                  <a:gd name="connsiteX1" fmla="*/ 258890 w 978122"/>
                                  <a:gd name="connsiteY1" fmla="*/ 0 h 1250060"/>
                                  <a:gd name="connsiteX2" fmla="*/ 258890 w 978122"/>
                                  <a:gd name="connsiteY2" fmla="*/ 748475 h 1250060"/>
                                  <a:gd name="connsiteX3" fmla="*/ 288512 w 978122"/>
                                  <a:gd name="connsiteY3" fmla="*/ 931831 h 1250060"/>
                                  <a:gd name="connsiteX4" fmla="*/ 489490 w 978122"/>
                                  <a:gd name="connsiteY4" fmla="*/ 1034225 h 1250060"/>
                                  <a:gd name="connsiteX5" fmla="*/ 689705 w 978122"/>
                                  <a:gd name="connsiteY5" fmla="*/ 931831 h 1250060"/>
                                  <a:gd name="connsiteX6" fmla="*/ 719328 w 978122"/>
                                  <a:gd name="connsiteY6" fmla="*/ 748475 h 1250060"/>
                                  <a:gd name="connsiteX7" fmla="*/ 719328 w 978122"/>
                                  <a:gd name="connsiteY7" fmla="*/ 0 h 1250060"/>
                                  <a:gd name="connsiteX8" fmla="*/ 978122 w 978122"/>
                                  <a:gd name="connsiteY8" fmla="*/ 0 h 1250060"/>
                                  <a:gd name="connsiteX9" fmla="*/ 978122 w 978122"/>
                                  <a:gd name="connsiteY9" fmla="*/ 749046 h 1250060"/>
                                  <a:gd name="connsiteX10" fmla="*/ 917829 w 978122"/>
                                  <a:gd name="connsiteY10" fmla="*/ 1051656 h 1250060"/>
                                  <a:gd name="connsiteX11" fmla="*/ 489490 w 978122"/>
                                  <a:gd name="connsiteY11" fmla="*/ 1250061 h 1250060"/>
                                  <a:gd name="connsiteX12" fmla="*/ 60293 w 978122"/>
                                  <a:gd name="connsiteY12" fmla="*/ 1051656 h 1250060"/>
                                  <a:gd name="connsiteX13" fmla="*/ 0 w 978122"/>
                                  <a:gd name="connsiteY13" fmla="*/ 749046 h 1250060"/>
                                  <a:gd name="connsiteX14" fmla="*/ 0 w 978122"/>
                                  <a:gd name="connsiteY14" fmla="*/ 0 h 1250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78122" h="1250060">
                                    <a:moveTo>
                                      <a:pt x="95" y="0"/>
                                    </a:moveTo>
                                    <a:lnTo>
                                      <a:pt x="258890" y="0"/>
                                    </a:lnTo>
                                    <a:lnTo>
                                      <a:pt x="258890" y="748475"/>
                                    </a:lnTo>
                                    <a:cubicBezTo>
                                      <a:pt x="258890" y="832199"/>
                                      <a:pt x="268796" y="893350"/>
                                      <a:pt x="288512" y="931831"/>
                                    </a:cubicBezTo>
                                    <a:cubicBezTo>
                                      <a:pt x="319278" y="1000125"/>
                                      <a:pt x="386239" y="1034225"/>
                                      <a:pt x="489490" y="1034225"/>
                                    </a:cubicBezTo>
                                    <a:cubicBezTo>
                                      <a:pt x="592169" y="1034225"/>
                                      <a:pt x="658940" y="1000125"/>
                                      <a:pt x="689705" y="931831"/>
                                    </a:cubicBezTo>
                                    <a:cubicBezTo>
                                      <a:pt x="709517" y="893255"/>
                                      <a:pt x="719328" y="832199"/>
                                      <a:pt x="719328" y="748475"/>
                                    </a:cubicBezTo>
                                    <a:lnTo>
                                      <a:pt x="719328" y="0"/>
                                    </a:lnTo>
                                    <a:lnTo>
                                      <a:pt x="978122" y="0"/>
                                    </a:lnTo>
                                    <a:lnTo>
                                      <a:pt x="978122" y="749046"/>
                                    </a:lnTo>
                                    <a:cubicBezTo>
                                      <a:pt x="978122" y="878586"/>
                                      <a:pt x="958025" y="979456"/>
                                      <a:pt x="917829" y="1051656"/>
                                    </a:cubicBezTo>
                                    <a:cubicBezTo>
                                      <a:pt x="842963" y="1183957"/>
                                      <a:pt x="700183" y="1250061"/>
                                      <a:pt x="489490" y="1250061"/>
                                    </a:cubicBezTo>
                                    <a:cubicBezTo>
                                      <a:pt x="278702" y="1250061"/>
                                      <a:pt x="135636" y="1183957"/>
                                      <a:pt x="60293" y="1051656"/>
                                    </a:cubicBezTo>
                                    <a:cubicBezTo>
                                      <a:pt x="20098" y="979456"/>
                                      <a:pt x="0" y="878586"/>
                                      <a:pt x="0" y="749046"/>
                                    </a:cubicBez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7" name="Freeform: Shape 5037"/>
                            <wps:cNvSpPr/>
                            <wps:spPr>
                              <a:xfrm>
                                <a:off x="1229105" y="3920680"/>
                                <a:ext cx="1076134" cy="1218819"/>
                              </a:xfrm>
                              <a:custGeom>
                                <a:avLst/>
                                <a:gdLst>
                                  <a:gd name="connsiteX0" fmla="*/ 95 w 1076134"/>
                                  <a:gd name="connsiteY0" fmla="*/ 0 h 1218819"/>
                                  <a:gd name="connsiteX1" fmla="*/ 250603 w 1076134"/>
                                  <a:gd name="connsiteY1" fmla="*/ 0 h 1218819"/>
                                  <a:gd name="connsiteX2" fmla="*/ 250603 w 1076134"/>
                                  <a:gd name="connsiteY2" fmla="*/ 502158 h 1218819"/>
                                  <a:gd name="connsiteX3" fmla="*/ 721424 w 1076134"/>
                                  <a:gd name="connsiteY3" fmla="*/ 0 h 1218819"/>
                                  <a:gd name="connsiteX4" fmla="*/ 1050512 w 1076134"/>
                                  <a:gd name="connsiteY4" fmla="*/ 0 h 1218819"/>
                                  <a:gd name="connsiteX5" fmla="*/ 550355 w 1076134"/>
                                  <a:gd name="connsiteY5" fmla="*/ 501205 h 1218819"/>
                                  <a:gd name="connsiteX6" fmla="*/ 1076135 w 1076134"/>
                                  <a:gd name="connsiteY6" fmla="*/ 1218724 h 1218819"/>
                                  <a:gd name="connsiteX7" fmla="*/ 748665 w 1076134"/>
                                  <a:gd name="connsiteY7" fmla="*/ 1218724 h 1218819"/>
                                  <a:gd name="connsiteX8" fmla="*/ 373190 w 1076134"/>
                                  <a:gd name="connsiteY8" fmla="*/ 686753 h 1218819"/>
                                  <a:gd name="connsiteX9" fmla="*/ 250508 w 1076134"/>
                                  <a:gd name="connsiteY9" fmla="*/ 811149 h 1218819"/>
                                  <a:gd name="connsiteX10" fmla="*/ 250508 w 1076134"/>
                                  <a:gd name="connsiteY10" fmla="*/ 1218819 h 1218819"/>
                                  <a:gd name="connsiteX11" fmla="*/ 0 w 1076134"/>
                                  <a:gd name="connsiteY11" fmla="*/ 1218819 h 1218819"/>
                                  <a:gd name="connsiteX12" fmla="*/ 0 w 1076134"/>
                                  <a:gd name="connsiteY12" fmla="*/ 0 h 121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76134" h="1218819">
                                    <a:moveTo>
                                      <a:pt x="95" y="0"/>
                                    </a:moveTo>
                                    <a:lnTo>
                                      <a:pt x="250603" y="0"/>
                                    </a:lnTo>
                                    <a:lnTo>
                                      <a:pt x="250603" y="502158"/>
                                    </a:lnTo>
                                    <a:lnTo>
                                      <a:pt x="721424" y="0"/>
                                    </a:lnTo>
                                    <a:lnTo>
                                      <a:pt x="1050512" y="0"/>
                                    </a:lnTo>
                                    <a:lnTo>
                                      <a:pt x="550355" y="501205"/>
                                    </a:lnTo>
                                    <a:lnTo>
                                      <a:pt x="1076135" y="1218724"/>
                                    </a:lnTo>
                                    <a:lnTo>
                                      <a:pt x="748665" y="1218724"/>
                                    </a:lnTo>
                                    <a:lnTo>
                                      <a:pt x="373190" y="686753"/>
                                    </a:lnTo>
                                    <a:lnTo>
                                      <a:pt x="250508" y="811149"/>
                                    </a:lnTo>
                                    <a:lnTo>
                                      <a:pt x="250508" y="1218819"/>
                                    </a:lnTo>
                                    <a:lnTo>
                                      <a:pt x="0" y="1218819"/>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8" name="Freeform: Shape 5038"/>
                            <wps:cNvSpPr/>
                            <wps:spPr>
                              <a:xfrm>
                                <a:off x="2449925" y="3925252"/>
                                <a:ext cx="1115091" cy="1251108"/>
                              </a:xfrm>
                              <a:custGeom>
                                <a:avLst/>
                                <a:gdLst>
                                  <a:gd name="connsiteX0" fmla="*/ 550069 w 1115091"/>
                                  <a:gd name="connsiteY0" fmla="*/ 492823 h 1251108"/>
                                  <a:gd name="connsiteX1" fmla="*/ 673894 w 1115091"/>
                                  <a:gd name="connsiteY1" fmla="*/ 465677 h 1251108"/>
                                  <a:gd name="connsiteX2" fmla="*/ 740759 w 1115091"/>
                                  <a:gd name="connsiteY2" fmla="*/ 377571 h 1251108"/>
                                  <a:gd name="connsiteX3" fmla="*/ 689420 w 1115091"/>
                                  <a:gd name="connsiteY3" fmla="*/ 276892 h 1251108"/>
                                  <a:gd name="connsiteX4" fmla="*/ 538925 w 1115091"/>
                                  <a:gd name="connsiteY4" fmla="*/ 249174 h 1251108"/>
                                  <a:gd name="connsiteX5" fmla="*/ 381286 w 1115091"/>
                                  <a:gd name="connsiteY5" fmla="*/ 303562 h 1251108"/>
                                  <a:gd name="connsiteX6" fmla="*/ 337185 w 1115091"/>
                                  <a:gd name="connsiteY6" fmla="*/ 412337 h 1251108"/>
                                  <a:gd name="connsiteX7" fmla="*/ 38005 w 1115091"/>
                                  <a:gd name="connsiteY7" fmla="*/ 412337 h 1251108"/>
                                  <a:gd name="connsiteX8" fmla="*/ 125444 w 1115091"/>
                                  <a:gd name="connsiteY8" fmla="*/ 156686 h 1251108"/>
                                  <a:gd name="connsiteX9" fmla="*/ 549402 w 1115091"/>
                                  <a:gd name="connsiteY9" fmla="*/ 0 h 1251108"/>
                                  <a:gd name="connsiteX10" fmla="*/ 896874 w 1115091"/>
                                  <a:gd name="connsiteY10" fmla="*/ 77248 h 1251108"/>
                                  <a:gd name="connsiteX11" fmla="*/ 1048703 w 1115091"/>
                                  <a:gd name="connsiteY11" fmla="*/ 368808 h 1251108"/>
                                  <a:gd name="connsiteX12" fmla="*/ 1048703 w 1115091"/>
                                  <a:gd name="connsiteY12" fmla="*/ 912781 h 1251108"/>
                                  <a:gd name="connsiteX13" fmla="*/ 1050893 w 1115091"/>
                                  <a:gd name="connsiteY13" fmla="*/ 1049846 h 1251108"/>
                                  <a:gd name="connsiteX14" fmla="*/ 1069372 w 1115091"/>
                                  <a:gd name="connsiteY14" fmla="*/ 1132523 h 1251108"/>
                                  <a:gd name="connsiteX15" fmla="*/ 1115092 w 1115091"/>
                                  <a:gd name="connsiteY15" fmla="*/ 1168432 h 1251108"/>
                                  <a:gd name="connsiteX16" fmla="*/ 1115092 w 1115091"/>
                                  <a:gd name="connsiteY16" fmla="*/ 1214152 h 1251108"/>
                                  <a:gd name="connsiteX17" fmla="*/ 777812 w 1115091"/>
                                  <a:gd name="connsiteY17" fmla="*/ 1214152 h 1251108"/>
                                  <a:gd name="connsiteX18" fmla="*/ 758285 w 1115091"/>
                                  <a:gd name="connsiteY18" fmla="*/ 1146715 h 1251108"/>
                                  <a:gd name="connsiteX19" fmla="*/ 749618 w 1115091"/>
                                  <a:gd name="connsiteY19" fmla="*/ 1074896 h 1251108"/>
                                  <a:gd name="connsiteX20" fmla="*/ 600837 w 1115091"/>
                                  <a:gd name="connsiteY20" fmla="*/ 1193483 h 1251108"/>
                                  <a:gd name="connsiteX21" fmla="*/ 373190 w 1115091"/>
                                  <a:gd name="connsiteY21" fmla="*/ 1251109 h 1251108"/>
                                  <a:gd name="connsiteX22" fmla="*/ 105632 w 1115091"/>
                                  <a:gd name="connsiteY22" fmla="*/ 1159192 h 1251108"/>
                                  <a:gd name="connsiteX23" fmla="*/ 0 w 1115091"/>
                                  <a:gd name="connsiteY23" fmla="*/ 898684 h 1251108"/>
                                  <a:gd name="connsiteX24" fmla="*/ 169831 w 1115091"/>
                                  <a:gd name="connsiteY24" fmla="*/ 582073 h 1251108"/>
                                  <a:gd name="connsiteX25" fmla="*/ 443770 w 1115091"/>
                                  <a:gd name="connsiteY25" fmla="*/ 505873 h 1251108"/>
                                  <a:gd name="connsiteX26" fmla="*/ 550069 w 1115091"/>
                                  <a:gd name="connsiteY26" fmla="*/ 492823 h 1251108"/>
                                  <a:gd name="connsiteX27" fmla="*/ 739616 w 1115091"/>
                                  <a:gd name="connsiteY27" fmla="*/ 637604 h 1251108"/>
                                  <a:gd name="connsiteX28" fmla="*/ 679513 w 1115091"/>
                                  <a:gd name="connsiteY28" fmla="*/ 667512 h 1251108"/>
                                  <a:gd name="connsiteX29" fmla="*/ 596265 w 1115091"/>
                                  <a:gd name="connsiteY29" fmla="*/ 688753 h 1251108"/>
                                  <a:gd name="connsiteX30" fmla="*/ 525685 w 1115091"/>
                                  <a:gd name="connsiteY30" fmla="*/ 701802 h 1251108"/>
                                  <a:gd name="connsiteX31" fmla="*/ 383191 w 1115091"/>
                                  <a:gd name="connsiteY31" fmla="*/ 744283 h 1251108"/>
                                  <a:gd name="connsiteX32" fmla="*/ 309944 w 1115091"/>
                                  <a:gd name="connsiteY32" fmla="*/ 875919 h 1251108"/>
                                  <a:gd name="connsiteX33" fmla="*/ 354711 w 1115091"/>
                                  <a:gd name="connsiteY33" fmla="*/ 990695 h 1251108"/>
                                  <a:gd name="connsiteX34" fmla="*/ 463487 w 1115091"/>
                                  <a:gd name="connsiteY34" fmla="*/ 1026033 h 1251108"/>
                                  <a:gd name="connsiteX35" fmla="*/ 650748 w 1115091"/>
                                  <a:gd name="connsiteY35" fmla="*/ 967264 h 1251108"/>
                                  <a:gd name="connsiteX36" fmla="*/ 739616 w 1115091"/>
                                  <a:gd name="connsiteY36" fmla="*/ 752951 h 1251108"/>
                                  <a:gd name="connsiteX37" fmla="*/ 739616 w 1115091"/>
                                  <a:gd name="connsiteY37" fmla="*/ 637604 h 1251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115091" h="1251108">
                                    <a:moveTo>
                                      <a:pt x="550069" y="492823"/>
                                    </a:moveTo>
                                    <a:cubicBezTo>
                                      <a:pt x="607790" y="485584"/>
                                      <a:pt x="649034" y="476536"/>
                                      <a:pt x="673894" y="465677"/>
                                    </a:cubicBezTo>
                                    <a:cubicBezTo>
                                      <a:pt x="718471" y="446818"/>
                                      <a:pt x="740759" y="417481"/>
                                      <a:pt x="740759" y="377571"/>
                                    </a:cubicBezTo>
                                    <a:cubicBezTo>
                                      <a:pt x="740759" y="328994"/>
                                      <a:pt x="723614" y="295465"/>
                                      <a:pt x="689420" y="276892"/>
                                    </a:cubicBezTo>
                                    <a:cubicBezTo>
                                      <a:pt x="655225" y="258413"/>
                                      <a:pt x="605028" y="249174"/>
                                      <a:pt x="538925" y="249174"/>
                                    </a:cubicBezTo>
                                    <a:cubicBezTo>
                                      <a:pt x="464630" y="249174"/>
                                      <a:pt x="412147" y="267271"/>
                                      <a:pt x="381286" y="303562"/>
                                    </a:cubicBezTo>
                                    <a:cubicBezTo>
                                      <a:pt x="359188" y="330422"/>
                                      <a:pt x="344519" y="366617"/>
                                      <a:pt x="337185" y="412337"/>
                                    </a:cubicBezTo>
                                    <a:lnTo>
                                      <a:pt x="38005" y="412337"/>
                                    </a:lnTo>
                                    <a:cubicBezTo>
                                      <a:pt x="44577" y="308610"/>
                                      <a:pt x="73724" y="223456"/>
                                      <a:pt x="125444" y="156686"/>
                                    </a:cubicBezTo>
                                    <a:cubicBezTo>
                                      <a:pt x="207740" y="52292"/>
                                      <a:pt x="349091" y="0"/>
                                      <a:pt x="549402" y="0"/>
                                    </a:cubicBezTo>
                                    <a:cubicBezTo>
                                      <a:pt x="679799" y="0"/>
                                      <a:pt x="795623" y="25717"/>
                                      <a:pt x="896874" y="77248"/>
                                    </a:cubicBezTo>
                                    <a:cubicBezTo>
                                      <a:pt x="998125" y="128778"/>
                                      <a:pt x="1048703" y="225933"/>
                                      <a:pt x="1048703" y="368808"/>
                                    </a:cubicBezTo>
                                    <a:lnTo>
                                      <a:pt x="1048703" y="912781"/>
                                    </a:lnTo>
                                    <a:cubicBezTo>
                                      <a:pt x="1048703" y="950500"/>
                                      <a:pt x="1049369" y="996220"/>
                                      <a:pt x="1050893" y="1049846"/>
                                    </a:cubicBezTo>
                                    <a:cubicBezTo>
                                      <a:pt x="1053084" y="1090518"/>
                                      <a:pt x="1059276" y="1118044"/>
                                      <a:pt x="1069372" y="1132523"/>
                                    </a:cubicBezTo>
                                    <a:cubicBezTo>
                                      <a:pt x="1079564" y="1147096"/>
                                      <a:pt x="1094709" y="1159002"/>
                                      <a:pt x="1115092" y="1168432"/>
                                    </a:cubicBezTo>
                                    <a:lnTo>
                                      <a:pt x="1115092" y="1214152"/>
                                    </a:lnTo>
                                    <a:lnTo>
                                      <a:pt x="777812" y="1214152"/>
                                    </a:lnTo>
                                    <a:cubicBezTo>
                                      <a:pt x="768382" y="1190244"/>
                                      <a:pt x="761810" y="1167670"/>
                                      <a:pt x="758285" y="1146715"/>
                                    </a:cubicBezTo>
                                    <a:cubicBezTo>
                                      <a:pt x="754666" y="1125665"/>
                                      <a:pt x="751809" y="1101757"/>
                                      <a:pt x="749618" y="1074896"/>
                                    </a:cubicBezTo>
                                    <a:cubicBezTo>
                                      <a:pt x="706565" y="1121283"/>
                                      <a:pt x="656939" y="1160811"/>
                                      <a:pt x="600837" y="1193483"/>
                                    </a:cubicBezTo>
                                    <a:cubicBezTo>
                                      <a:pt x="533686" y="1231964"/>
                                      <a:pt x="457867" y="1251109"/>
                                      <a:pt x="373190" y="1251109"/>
                                    </a:cubicBezTo>
                                    <a:cubicBezTo>
                                      <a:pt x="265176" y="1251109"/>
                                      <a:pt x="176022" y="1220438"/>
                                      <a:pt x="105632" y="1159192"/>
                                    </a:cubicBezTo>
                                    <a:cubicBezTo>
                                      <a:pt x="35243" y="1097947"/>
                                      <a:pt x="0" y="1011079"/>
                                      <a:pt x="0" y="898684"/>
                                    </a:cubicBezTo>
                                    <a:cubicBezTo>
                                      <a:pt x="0" y="752951"/>
                                      <a:pt x="56579" y="647414"/>
                                      <a:pt x="169831" y="582073"/>
                                    </a:cubicBezTo>
                                    <a:cubicBezTo>
                                      <a:pt x="231934" y="546545"/>
                                      <a:pt x="323279" y="521113"/>
                                      <a:pt x="443770" y="505873"/>
                                    </a:cubicBezTo>
                                    <a:lnTo>
                                      <a:pt x="550069" y="492823"/>
                                    </a:lnTo>
                                    <a:close/>
                                    <a:moveTo>
                                      <a:pt x="739616" y="637604"/>
                                    </a:moveTo>
                                    <a:cubicBezTo>
                                      <a:pt x="719709" y="649891"/>
                                      <a:pt x="699707" y="659892"/>
                                      <a:pt x="679513" y="667512"/>
                                    </a:cubicBezTo>
                                    <a:cubicBezTo>
                                      <a:pt x="659225" y="675132"/>
                                      <a:pt x="631508" y="682180"/>
                                      <a:pt x="596265" y="688753"/>
                                    </a:cubicBezTo>
                                    <a:lnTo>
                                      <a:pt x="525685" y="701802"/>
                                    </a:lnTo>
                                    <a:cubicBezTo>
                                      <a:pt x="459486" y="713422"/>
                                      <a:pt x="412052" y="727615"/>
                                      <a:pt x="383191" y="744283"/>
                                    </a:cubicBezTo>
                                    <a:cubicBezTo>
                                      <a:pt x="334328" y="772573"/>
                                      <a:pt x="309944" y="816483"/>
                                      <a:pt x="309944" y="875919"/>
                                    </a:cubicBezTo>
                                    <a:cubicBezTo>
                                      <a:pt x="309944" y="928878"/>
                                      <a:pt x="324803" y="967169"/>
                                      <a:pt x="354711" y="990695"/>
                                    </a:cubicBezTo>
                                    <a:cubicBezTo>
                                      <a:pt x="384524" y="1014222"/>
                                      <a:pt x="420815" y="1026033"/>
                                      <a:pt x="463487" y="1026033"/>
                                    </a:cubicBezTo>
                                    <a:cubicBezTo>
                                      <a:pt x="531209" y="1026033"/>
                                      <a:pt x="593598" y="1006412"/>
                                      <a:pt x="650748" y="967264"/>
                                    </a:cubicBezTo>
                                    <a:cubicBezTo>
                                      <a:pt x="707803" y="928116"/>
                                      <a:pt x="737426" y="856679"/>
                                      <a:pt x="739616" y="752951"/>
                                    </a:cubicBezTo>
                                    <a:lnTo>
                                      <a:pt x="739616" y="6376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9" name="Freeform: Shape 5039"/>
                            <wps:cNvSpPr/>
                            <wps:spPr>
                              <a:xfrm>
                                <a:off x="3745230" y="3538061"/>
                                <a:ext cx="314420" cy="314420"/>
                              </a:xfrm>
                              <a:custGeom>
                                <a:avLst/>
                                <a:gdLst>
                                  <a:gd name="connsiteX0" fmla="*/ 0 w 314420"/>
                                  <a:gd name="connsiteY0" fmla="*/ 0 h 314420"/>
                                  <a:gd name="connsiteX1" fmla="*/ 314420 w 314420"/>
                                  <a:gd name="connsiteY1" fmla="*/ 0 h 314420"/>
                                  <a:gd name="connsiteX2" fmla="*/ 314420 w 314420"/>
                                  <a:gd name="connsiteY2" fmla="*/ 314420 h 314420"/>
                                  <a:gd name="connsiteX3" fmla="*/ 0 w 314420"/>
                                  <a:gd name="connsiteY3" fmla="*/ 314420 h 314420"/>
                                </a:gdLst>
                                <a:ahLst/>
                                <a:cxnLst>
                                  <a:cxn ang="0">
                                    <a:pos x="connsiteX0" y="connsiteY0"/>
                                  </a:cxn>
                                  <a:cxn ang="0">
                                    <a:pos x="connsiteX1" y="connsiteY1"/>
                                  </a:cxn>
                                  <a:cxn ang="0">
                                    <a:pos x="connsiteX2" y="connsiteY2"/>
                                  </a:cxn>
                                  <a:cxn ang="0">
                                    <a:pos x="connsiteX3" y="connsiteY3"/>
                                  </a:cxn>
                                </a:cxnLst>
                                <a:rect l="l" t="t" r="r" b="b"/>
                                <a:pathLst>
                                  <a:path w="314420" h="314420">
                                    <a:moveTo>
                                      <a:pt x="0" y="0"/>
                                    </a:moveTo>
                                    <a:lnTo>
                                      <a:pt x="314420" y="0"/>
                                    </a:lnTo>
                                    <a:lnTo>
                                      <a:pt x="314420" y="314420"/>
                                    </a:lnTo>
                                    <a:lnTo>
                                      <a:pt x="0" y="31442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0" name="Freeform: Shape 5040"/>
                            <wps:cNvSpPr/>
                            <wps:spPr>
                              <a:xfrm>
                                <a:off x="3745230" y="3953637"/>
                                <a:ext cx="314420" cy="1185767"/>
                              </a:xfrm>
                              <a:custGeom>
                                <a:avLst/>
                                <a:gdLst>
                                  <a:gd name="connsiteX0" fmla="*/ 0 w 314420"/>
                                  <a:gd name="connsiteY0" fmla="*/ 0 h 1185767"/>
                                  <a:gd name="connsiteX1" fmla="*/ 314420 w 314420"/>
                                  <a:gd name="connsiteY1" fmla="*/ 0 h 1185767"/>
                                  <a:gd name="connsiteX2" fmla="*/ 314420 w 314420"/>
                                  <a:gd name="connsiteY2" fmla="*/ 1185767 h 1185767"/>
                                  <a:gd name="connsiteX3" fmla="*/ 0 w 314420"/>
                                  <a:gd name="connsiteY3" fmla="*/ 1185767 h 1185767"/>
                                </a:gdLst>
                                <a:ahLst/>
                                <a:cxnLst>
                                  <a:cxn ang="0">
                                    <a:pos x="connsiteX0" y="connsiteY0"/>
                                  </a:cxn>
                                  <a:cxn ang="0">
                                    <a:pos x="connsiteX1" y="connsiteY1"/>
                                  </a:cxn>
                                  <a:cxn ang="0">
                                    <a:pos x="connsiteX2" y="connsiteY2"/>
                                  </a:cxn>
                                  <a:cxn ang="0">
                                    <a:pos x="connsiteX3" y="connsiteY3"/>
                                  </a:cxn>
                                </a:cxnLst>
                                <a:rect l="l" t="t" r="r" b="b"/>
                                <a:pathLst>
                                  <a:path w="314420" h="1185767">
                                    <a:moveTo>
                                      <a:pt x="0" y="0"/>
                                    </a:moveTo>
                                    <a:lnTo>
                                      <a:pt x="314420" y="0"/>
                                    </a:lnTo>
                                    <a:lnTo>
                                      <a:pt x="314420" y="1185767"/>
                                    </a:lnTo>
                                    <a:lnTo>
                                      <a:pt x="0" y="118576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1" name="Freeform: Shape 5041"/>
                            <wps:cNvSpPr/>
                            <wps:spPr>
                              <a:xfrm>
                                <a:off x="4245483" y="3537966"/>
                                <a:ext cx="1155478" cy="1638204"/>
                              </a:xfrm>
                              <a:custGeom>
                                <a:avLst/>
                                <a:gdLst>
                                  <a:gd name="connsiteX0" fmla="*/ 705040 w 1155478"/>
                                  <a:gd name="connsiteY0" fmla="*/ 434626 h 1638204"/>
                                  <a:gd name="connsiteX1" fmla="*/ 841058 w 1155478"/>
                                  <a:gd name="connsiteY1" fmla="*/ 565690 h 1638204"/>
                                  <a:gd name="connsiteX2" fmla="*/ 841058 w 1155478"/>
                                  <a:gd name="connsiteY2" fmla="*/ 0 h 1638204"/>
                                  <a:gd name="connsiteX3" fmla="*/ 1155478 w 1155478"/>
                                  <a:gd name="connsiteY3" fmla="*/ 0 h 1638204"/>
                                  <a:gd name="connsiteX4" fmla="*/ 1155478 w 1155478"/>
                                  <a:gd name="connsiteY4" fmla="*/ 1601343 h 1638204"/>
                                  <a:gd name="connsiteX5" fmla="*/ 854107 w 1155478"/>
                                  <a:gd name="connsiteY5" fmla="*/ 1601343 h 1638204"/>
                                  <a:gd name="connsiteX6" fmla="*/ 854107 w 1155478"/>
                                  <a:gd name="connsiteY6" fmla="*/ 1437037 h 1638204"/>
                                  <a:gd name="connsiteX7" fmla="*/ 702850 w 1155478"/>
                                  <a:gd name="connsiteY7" fmla="*/ 1590389 h 1638204"/>
                                  <a:gd name="connsiteX8" fmla="*/ 491776 w 1155478"/>
                                  <a:gd name="connsiteY8" fmla="*/ 1638205 h 1638204"/>
                                  <a:gd name="connsiteX9" fmla="*/ 142018 w 1155478"/>
                                  <a:gd name="connsiteY9" fmla="*/ 1470089 h 1638204"/>
                                  <a:gd name="connsiteX10" fmla="*/ 0 w 1155478"/>
                                  <a:gd name="connsiteY10" fmla="*/ 1038797 h 1638204"/>
                                  <a:gd name="connsiteX11" fmla="*/ 139827 w 1155478"/>
                                  <a:gd name="connsiteY11" fmla="*/ 561213 h 1638204"/>
                                  <a:gd name="connsiteX12" fmla="*/ 513493 w 1155478"/>
                                  <a:gd name="connsiteY12" fmla="*/ 387191 h 1638204"/>
                                  <a:gd name="connsiteX13" fmla="*/ 705040 w 1155478"/>
                                  <a:gd name="connsiteY13" fmla="*/ 434626 h 1638204"/>
                                  <a:gd name="connsiteX14" fmla="*/ 781240 w 1155478"/>
                                  <a:gd name="connsiteY14" fmla="*/ 1279398 h 1638204"/>
                                  <a:gd name="connsiteX15" fmla="*/ 849821 w 1155478"/>
                                  <a:gd name="connsiteY15" fmla="*/ 1025938 h 1638204"/>
                                  <a:gd name="connsiteX16" fmla="*/ 739902 w 1155478"/>
                                  <a:gd name="connsiteY16" fmla="*/ 714756 h 1638204"/>
                                  <a:gd name="connsiteX17" fmla="*/ 583216 w 1155478"/>
                                  <a:gd name="connsiteY17" fmla="*/ 658178 h 1638204"/>
                                  <a:gd name="connsiteX18" fmla="*/ 383572 w 1155478"/>
                                  <a:gd name="connsiteY18" fmla="*/ 760952 h 1638204"/>
                                  <a:gd name="connsiteX19" fmla="*/ 319945 w 1155478"/>
                                  <a:gd name="connsiteY19" fmla="*/ 1016032 h 1638204"/>
                                  <a:gd name="connsiteX20" fmla="*/ 384620 w 1155478"/>
                                  <a:gd name="connsiteY20" fmla="*/ 1278731 h 1638204"/>
                                  <a:gd name="connsiteX21" fmla="*/ 581025 w 1155478"/>
                                  <a:gd name="connsiteY21" fmla="*/ 1377220 h 1638204"/>
                                  <a:gd name="connsiteX22" fmla="*/ 781240 w 1155478"/>
                                  <a:gd name="connsiteY22" fmla="*/ 1279398 h 1638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155478" h="1638204">
                                    <a:moveTo>
                                      <a:pt x="705040" y="434626"/>
                                    </a:moveTo>
                                    <a:cubicBezTo>
                                      <a:pt x="760857" y="466154"/>
                                      <a:pt x="806291" y="509873"/>
                                      <a:pt x="841058" y="565690"/>
                                    </a:cubicBezTo>
                                    <a:lnTo>
                                      <a:pt x="841058" y="0"/>
                                    </a:lnTo>
                                    <a:lnTo>
                                      <a:pt x="1155478" y="0"/>
                                    </a:lnTo>
                                    <a:lnTo>
                                      <a:pt x="1155478" y="1601343"/>
                                    </a:lnTo>
                                    <a:lnTo>
                                      <a:pt x="854107" y="1601343"/>
                                    </a:lnTo>
                                    <a:lnTo>
                                      <a:pt x="854107" y="1437037"/>
                                    </a:lnTo>
                                    <a:cubicBezTo>
                                      <a:pt x="809815" y="1507427"/>
                                      <a:pt x="759428" y="1558481"/>
                                      <a:pt x="702850" y="1590389"/>
                                    </a:cubicBezTo>
                                    <a:cubicBezTo>
                                      <a:pt x="646271" y="1622298"/>
                                      <a:pt x="575977" y="1638205"/>
                                      <a:pt x="491776" y="1638205"/>
                                    </a:cubicBezTo>
                                    <a:cubicBezTo>
                                      <a:pt x="353282" y="1638205"/>
                                      <a:pt x="236696" y="1582198"/>
                                      <a:pt x="142018" y="1470089"/>
                                    </a:cubicBezTo>
                                    <a:cubicBezTo>
                                      <a:pt x="47339" y="1358075"/>
                                      <a:pt x="0" y="1214247"/>
                                      <a:pt x="0" y="1038797"/>
                                    </a:cubicBezTo>
                                    <a:cubicBezTo>
                                      <a:pt x="0" y="836390"/>
                                      <a:pt x="46577" y="677228"/>
                                      <a:pt x="139827" y="561213"/>
                                    </a:cubicBezTo>
                                    <a:cubicBezTo>
                                      <a:pt x="232981" y="445198"/>
                                      <a:pt x="357569" y="387191"/>
                                      <a:pt x="513493" y="387191"/>
                                    </a:cubicBezTo>
                                    <a:cubicBezTo>
                                      <a:pt x="585406" y="387382"/>
                                      <a:pt x="649224" y="403098"/>
                                      <a:pt x="705040" y="434626"/>
                                    </a:cubicBezTo>
                                    <a:close/>
                                    <a:moveTo>
                                      <a:pt x="781240" y="1279398"/>
                                    </a:moveTo>
                                    <a:cubicBezTo>
                                      <a:pt x="826960" y="1214152"/>
                                      <a:pt x="849821" y="1129665"/>
                                      <a:pt x="849821" y="1025938"/>
                                    </a:cubicBezTo>
                                    <a:cubicBezTo>
                                      <a:pt x="849821" y="880872"/>
                                      <a:pt x="813150" y="777240"/>
                                      <a:pt x="739902" y="714756"/>
                                    </a:cubicBezTo>
                                    <a:cubicBezTo>
                                      <a:pt x="694944" y="677037"/>
                                      <a:pt x="642747" y="658178"/>
                                      <a:pt x="583216" y="658178"/>
                                    </a:cubicBezTo>
                                    <a:cubicBezTo>
                                      <a:pt x="492538" y="658178"/>
                                      <a:pt x="426053" y="692468"/>
                                      <a:pt x="383572" y="760952"/>
                                    </a:cubicBezTo>
                                    <a:cubicBezTo>
                                      <a:pt x="341090" y="829532"/>
                                      <a:pt x="319945" y="914590"/>
                                      <a:pt x="319945" y="1016032"/>
                                    </a:cubicBezTo>
                                    <a:cubicBezTo>
                                      <a:pt x="319945" y="1125569"/>
                                      <a:pt x="341471" y="1213104"/>
                                      <a:pt x="384620" y="1278731"/>
                                    </a:cubicBezTo>
                                    <a:cubicBezTo>
                                      <a:pt x="427768" y="1344359"/>
                                      <a:pt x="493205" y="1377220"/>
                                      <a:pt x="581025" y="1377220"/>
                                    </a:cubicBezTo>
                                    <a:cubicBezTo>
                                      <a:pt x="668846" y="1377315"/>
                                      <a:pt x="735521" y="1344739"/>
                                      <a:pt x="781240" y="127939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5042" name="Graphic 33"/>
                            <wpg:cNvGrpSpPr/>
                            <wpg:grpSpPr>
                              <a:xfrm>
                                <a:off x="2285" y="0"/>
                                <a:ext cx="5399818" cy="3223641"/>
                                <a:chOff x="2285" y="0"/>
                                <a:chExt cx="5399818" cy="3223641"/>
                              </a:xfrm>
                              <a:solidFill>
                                <a:srgbClr val="FFFFFF"/>
                              </a:solidFill>
                            </wpg:grpSpPr>
                            <wpg:grpSp>
                              <wpg:cNvPr id="5043" name="Graphic 33"/>
                              <wpg:cNvGrpSpPr/>
                              <wpg:grpSpPr>
                                <a:xfrm>
                                  <a:off x="2285" y="380"/>
                                  <a:ext cx="5399818" cy="3223260"/>
                                  <a:chOff x="2285" y="380"/>
                                  <a:chExt cx="5399818" cy="3223260"/>
                                </a:xfrm>
                                <a:solidFill>
                                  <a:srgbClr val="FFFFFF"/>
                                </a:solidFill>
                              </wpg:grpSpPr>
                              <wps:wsp>
                                <wps:cNvPr id="5044" name="Freeform: Shape 5044"/>
                                <wps:cNvSpPr/>
                                <wps:spPr>
                                  <a:xfrm>
                                    <a:off x="4231862" y="375951"/>
                                    <a:ext cx="1170241" cy="698563"/>
                                  </a:xfrm>
                                  <a:custGeom>
                                    <a:avLst/>
                                    <a:gdLst>
                                      <a:gd name="connsiteX0" fmla="*/ 1170242 w 1170241"/>
                                      <a:gd name="connsiteY0" fmla="*/ 698563 h 698563"/>
                                      <a:gd name="connsiteX1" fmla="*/ 1170242 w 1170241"/>
                                      <a:gd name="connsiteY1" fmla="*/ 0 h 698563"/>
                                      <a:gd name="connsiteX2" fmla="*/ 0 w 1170241"/>
                                      <a:gd name="connsiteY2" fmla="*/ 698563 h 698563"/>
                                    </a:gdLst>
                                    <a:ahLst/>
                                    <a:cxnLst>
                                      <a:cxn ang="0">
                                        <a:pos x="connsiteX0" y="connsiteY0"/>
                                      </a:cxn>
                                      <a:cxn ang="0">
                                        <a:pos x="connsiteX1" y="connsiteY1"/>
                                      </a:cxn>
                                      <a:cxn ang="0">
                                        <a:pos x="connsiteX2" y="connsiteY2"/>
                                      </a:cxn>
                                    </a:cxnLst>
                                    <a:rect l="l" t="t" r="r" b="b"/>
                                    <a:pathLst>
                                      <a:path w="1170241" h="698563">
                                        <a:moveTo>
                                          <a:pt x="1170242" y="698563"/>
                                        </a:moveTo>
                                        <a:lnTo>
                                          <a:pt x="1170242" y="0"/>
                                        </a:lnTo>
                                        <a:lnTo>
                                          <a:pt x="0" y="69856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5" name="Freeform: Shape 5045"/>
                                <wps:cNvSpPr/>
                                <wps:spPr>
                                  <a:xfrm>
                                    <a:off x="632650" y="380"/>
                                    <a:ext cx="1529524" cy="913161"/>
                                  </a:xfrm>
                                  <a:custGeom>
                                    <a:avLst/>
                                    <a:gdLst>
                                      <a:gd name="connsiteX0" fmla="*/ 1529525 w 1529524"/>
                                      <a:gd name="connsiteY0" fmla="*/ 0 h 913161"/>
                                      <a:gd name="connsiteX1" fmla="*/ 0 w 1529524"/>
                                      <a:gd name="connsiteY1" fmla="*/ 0 h 913161"/>
                                      <a:gd name="connsiteX2" fmla="*/ 1529525 w 1529524"/>
                                      <a:gd name="connsiteY2" fmla="*/ 913162 h 913161"/>
                                    </a:gdLst>
                                    <a:ahLst/>
                                    <a:cxnLst>
                                      <a:cxn ang="0">
                                        <a:pos x="connsiteX0" y="connsiteY0"/>
                                      </a:cxn>
                                      <a:cxn ang="0">
                                        <a:pos x="connsiteX1" y="connsiteY1"/>
                                      </a:cxn>
                                      <a:cxn ang="0">
                                        <a:pos x="connsiteX2" y="connsiteY2"/>
                                      </a:cxn>
                                    </a:cxnLst>
                                    <a:rect l="l" t="t" r="r" b="b"/>
                                    <a:pathLst>
                                      <a:path w="1529524" h="913161">
                                        <a:moveTo>
                                          <a:pt x="1529525" y="0"/>
                                        </a:moveTo>
                                        <a:lnTo>
                                          <a:pt x="0" y="0"/>
                                        </a:lnTo>
                                        <a:lnTo>
                                          <a:pt x="1529525" y="91316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6" name="Freeform: Shape 5046"/>
                                <wps:cNvSpPr/>
                                <wps:spPr>
                                  <a:xfrm>
                                    <a:off x="2285" y="2149125"/>
                                    <a:ext cx="1170146" cy="698563"/>
                                  </a:xfrm>
                                  <a:custGeom>
                                    <a:avLst/>
                                    <a:gdLst>
                                      <a:gd name="connsiteX0" fmla="*/ 0 w 1170146"/>
                                      <a:gd name="connsiteY0" fmla="*/ 0 h 698563"/>
                                      <a:gd name="connsiteX1" fmla="*/ 0 w 1170146"/>
                                      <a:gd name="connsiteY1" fmla="*/ 698563 h 698563"/>
                                      <a:gd name="connsiteX2" fmla="*/ 1170146 w 1170146"/>
                                      <a:gd name="connsiteY2" fmla="*/ 0 h 698563"/>
                                    </a:gdLst>
                                    <a:ahLst/>
                                    <a:cxnLst>
                                      <a:cxn ang="0">
                                        <a:pos x="connsiteX0" y="connsiteY0"/>
                                      </a:cxn>
                                      <a:cxn ang="0">
                                        <a:pos x="connsiteX1" y="connsiteY1"/>
                                      </a:cxn>
                                      <a:cxn ang="0">
                                        <a:pos x="connsiteX2" y="connsiteY2"/>
                                      </a:cxn>
                                    </a:cxnLst>
                                    <a:rect l="l" t="t" r="r" b="b"/>
                                    <a:pathLst>
                                      <a:path w="1170146" h="698563">
                                        <a:moveTo>
                                          <a:pt x="0" y="0"/>
                                        </a:moveTo>
                                        <a:lnTo>
                                          <a:pt x="0" y="698563"/>
                                        </a:lnTo>
                                        <a:lnTo>
                                          <a:pt x="117014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7" name="Freeform: Shape 5047"/>
                                <wps:cNvSpPr/>
                                <wps:spPr>
                                  <a:xfrm>
                                    <a:off x="3242119" y="380"/>
                                    <a:ext cx="1529619" cy="913161"/>
                                  </a:xfrm>
                                  <a:custGeom>
                                    <a:avLst/>
                                    <a:gdLst>
                                      <a:gd name="connsiteX0" fmla="*/ 0 w 1529619"/>
                                      <a:gd name="connsiteY0" fmla="*/ 0 h 913161"/>
                                      <a:gd name="connsiteX1" fmla="*/ 0 w 1529619"/>
                                      <a:gd name="connsiteY1" fmla="*/ 913162 h 913161"/>
                                      <a:gd name="connsiteX2" fmla="*/ 1529620 w 1529619"/>
                                      <a:gd name="connsiteY2" fmla="*/ 0 h 913161"/>
                                    </a:gdLst>
                                    <a:ahLst/>
                                    <a:cxnLst>
                                      <a:cxn ang="0">
                                        <a:pos x="connsiteX0" y="connsiteY0"/>
                                      </a:cxn>
                                      <a:cxn ang="0">
                                        <a:pos x="connsiteX1" y="connsiteY1"/>
                                      </a:cxn>
                                      <a:cxn ang="0">
                                        <a:pos x="connsiteX2" y="connsiteY2"/>
                                      </a:cxn>
                                    </a:cxnLst>
                                    <a:rect l="l" t="t" r="r" b="b"/>
                                    <a:pathLst>
                                      <a:path w="1529619" h="913161">
                                        <a:moveTo>
                                          <a:pt x="0" y="0"/>
                                        </a:moveTo>
                                        <a:lnTo>
                                          <a:pt x="0" y="913162"/>
                                        </a:lnTo>
                                        <a:lnTo>
                                          <a:pt x="152962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8" name="Freeform: Shape 5048"/>
                                <wps:cNvSpPr/>
                                <wps:spPr>
                                  <a:xfrm>
                                    <a:off x="2285" y="375951"/>
                                    <a:ext cx="1170241" cy="698563"/>
                                  </a:xfrm>
                                  <a:custGeom>
                                    <a:avLst/>
                                    <a:gdLst>
                                      <a:gd name="connsiteX0" fmla="*/ 0 w 1170241"/>
                                      <a:gd name="connsiteY0" fmla="*/ 0 h 698563"/>
                                      <a:gd name="connsiteX1" fmla="*/ 0 w 1170241"/>
                                      <a:gd name="connsiteY1" fmla="*/ 698563 h 698563"/>
                                      <a:gd name="connsiteX2" fmla="*/ 1170242 w 1170241"/>
                                      <a:gd name="connsiteY2" fmla="*/ 698563 h 698563"/>
                                    </a:gdLst>
                                    <a:ahLst/>
                                    <a:cxnLst>
                                      <a:cxn ang="0">
                                        <a:pos x="connsiteX0" y="connsiteY0"/>
                                      </a:cxn>
                                      <a:cxn ang="0">
                                        <a:pos x="connsiteX1" y="connsiteY1"/>
                                      </a:cxn>
                                      <a:cxn ang="0">
                                        <a:pos x="connsiteX2" y="connsiteY2"/>
                                      </a:cxn>
                                    </a:cxnLst>
                                    <a:rect l="l" t="t" r="r" b="b"/>
                                    <a:pathLst>
                                      <a:path w="1170241" h="698563">
                                        <a:moveTo>
                                          <a:pt x="0" y="0"/>
                                        </a:moveTo>
                                        <a:lnTo>
                                          <a:pt x="0" y="698563"/>
                                        </a:lnTo>
                                        <a:lnTo>
                                          <a:pt x="1170242" y="69856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9" name="Freeform: Shape 5049"/>
                                <wps:cNvSpPr/>
                                <wps:spPr>
                                  <a:xfrm>
                                    <a:off x="4231862" y="2149125"/>
                                    <a:ext cx="1170241" cy="698658"/>
                                  </a:xfrm>
                                  <a:custGeom>
                                    <a:avLst/>
                                    <a:gdLst>
                                      <a:gd name="connsiteX0" fmla="*/ 1170242 w 1170241"/>
                                      <a:gd name="connsiteY0" fmla="*/ 698659 h 698658"/>
                                      <a:gd name="connsiteX1" fmla="*/ 1170242 w 1170241"/>
                                      <a:gd name="connsiteY1" fmla="*/ 0 h 698658"/>
                                      <a:gd name="connsiteX2" fmla="*/ 0 w 1170241"/>
                                      <a:gd name="connsiteY2" fmla="*/ 0 h 698658"/>
                                    </a:gdLst>
                                    <a:ahLst/>
                                    <a:cxnLst>
                                      <a:cxn ang="0">
                                        <a:pos x="connsiteX0" y="connsiteY0"/>
                                      </a:cxn>
                                      <a:cxn ang="0">
                                        <a:pos x="connsiteX1" y="connsiteY1"/>
                                      </a:cxn>
                                      <a:cxn ang="0">
                                        <a:pos x="connsiteX2" y="connsiteY2"/>
                                      </a:cxn>
                                    </a:cxnLst>
                                    <a:rect l="l" t="t" r="r" b="b"/>
                                    <a:pathLst>
                                      <a:path w="1170241" h="698658">
                                        <a:moveTo>
                                          <a:pt x="1170242" y="698659"/>
                                        </a:moveTo>
                                        <a:lnTo>
                                          <a:pt x="1170242"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0" name="Freeform: Shape 5050"/>
                                <wps:cNvSpPr/>
                                <wps:spPr>
                                  <a:xfrm>
                                    <a:off x="631888" y="2310098"/>
                                    <a:ext cx="1530286" cy="913542"/>
                                  </a:xfrm>
                                  <a:custGeom>
                                    <a:avLst/>
                                    <a:gdLst>
                                      <a:gd name="connsiteX0" fmla="*/ 0 w 1530286"/>
                                      <a:gd name="connsiteY0" fmla="*/ 913543 h 913542"/>
                                      <a:gd name="connsiteX1" fmla="*/ 1530287 w 1530286"/>
                                      <a:gd name="connsiteY1" fmla="*/ 913543 h 913542"/>
                                      <a:gd name="connsiteX2" fmla="*/ 1530287 w 1530286"/>
                                      <a:gd name="connsiteY2" fmla="*/ 0 h 913542"/>
                                    </a:gdLst>
                                    <a:ahLst/>
                                    <a:cxnLst>
                                      <a:cxn ang="0">
                                        <a:pos x="connsiteX0" y="connsiteY0"/>
                                      </a:cxn>
                                      <a:cxn ang="0">
                                        <a:pos x="connsiteX1" y="connsiteY1"/>
                                      </a:cxn>
                                      <a:cxn ang="0">
                                        <a:pos x="connsiteX2" y="connsiteY2"/>
                                      </a:cxn>
                                    </a:cxnLst>
                                    <a:rect l="l" t="t" r="r" b="b"/>
                                    <a:pathLst>
                                      <a:path w="1530286" h="913542">
                                        <a:moveTo>
                                          <a:pt x="0" y="913543"/>
                                        </a:moveTo>
                                        <a:lnTo>
                                          <a:pt x="1530287" y="913543"/>
                                        </a:lnTo>
                                        <a:lnTo>
                                          <a:pt x="1530287"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1" name="Freeform: Shape 5051"/>
                                <wps:cNvSpPr/>
                                <wps:spPr>
                                  <a:xfrm>
                                    <a:off x="3242119" y="2310193"/>
                                    <a:ext cx="1530286" cy="913447"/>
                                  </a:xfrm>
                                  <a:custGeom>
                                    <a:avLst/>
                                    <a:gdLst>
                                      <a:gd name="connsiteX0" fmla="*/ 0 w 1530286"/>
                                      <a:gd name="connsiteY0" fmla="*/ 913448 h 913447"/>
                                      <a:gd name="connsiteX1" fmla="*/ 1530287 w 1530286"/>
                                      <a:gd name="connsiteY1" fmla="*/ 913448 h 913447"/>
                                      <a:gd name="connsiteX2" fmla="*/ 0 w 1530286"/>
                                      <a:gd name="connsiteY2" fmla="*/ 0 h 913447"/>
                                    </a:gdLst>
                                    <a:ahLst/>
                                    <a:cxnLst>
                                      <a:cxn ang="0">
                                        <a:pos x="connsiteX0" y="connsiteY0"/>
                                      </a:cxn>
                                      <a:cxn ang="0">
                                        <a:pos x="connsiteX1" y="connsiteY1"/>
                                      </a:cxn>
                                      <a:cxn ang="0">
                                        <a:pos x="connsiteX2" y="connsiteY2"/>
                                      </a:cxn>
                                    </a:cxnLst>
                                    <a:rect l="l" t="t" r="r" b="b"/>
                                    <a:pathLst>
                                      <a:path w="1530286" h="913447">
                                        <a:moveTo>
                                          <a:pt x="0" y="913448"/>
                                        </a:moveTo>
                                        <a:lnTo>
                                          <a:pt x="1530287" y="91344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052" name="Freeform: Shape 5052"/>
                              <wps:cNvSpPr/>
                              <wps:spPr>
                                <a:xfrm>
                                  <a:off x="2285" y="0"/>
                                  <a:ext cx="5399817" cy="3223641"/>
                                </a:xfrm>
                                <a:custGeom>
                                  <a:avLst/>
                                  <a:gdLst>
                                    <a:gd name="connsiteX0" fmla="*/ 1380077 w 5399817"/>
                                    <a:gd name="connsiteY0" fmla="*/ 1074515 h 3223641"/>
                                    <a:gd name="connsiteX1" fmla="*/ 0 w 5399817"/>
                                    <a:gd name="connsiteY1" fmla="*/ 250698 h 3223641"/>
                                    <a:gd name="connsiteX2" fmla="*/ 0 w 5399817"/>
                                    <a:gd name="connsiteY2" fmla="*/ 0 h 3223641"/>
                                    <a:gd name="connsiteX3" fmla="*/ 1799939 w 5399817"/>
                                    <a:gd name="connsiteY3" fmla="*/ 1074515 h 3223641"/>
                                    <a:gd name="connsiteX4" fmla="*/ 1380077 w 5399817"/>
                                    <a:gd name="connsiteY4" fmla="*/ 1074515 h 3223641"/>
                                    <a:gd name="connsiteX5" fmla="*/ 4019645 w 5399817"/>
                                    <a:gd name="connsiteY5" fmla="*/ 2149126 h 3223641"/>
                                    <a:gd name="connsiteX6" fmla="*/ 5399818 w 5399817"/>
                                    <a:gd name="connsiteY6" fmla="*/ 2973038 h 3223641"/>
                                    <a:gd name="connsiteX7" fmla="*/ 5399818 w 5399817"/>
                                    <a:gd name="connsiteY7" fmla="*/ 3223641 h 3223641"/>
                                    <a:gd name="connsiteX8" fmla="*/ 3599879 w 5399817"/>
                                    <a:gd name="connsiteY8" fmla="*/ 2149126 h 3223641"/>
                                    <a:gd name="connsiteX9" fmla="*/ 4019645 w 5399817"/>
                                    <a:gd name="connsiteY9" fmla="*/ 2149126 h 3223641"/>
                                    <a:gd name="connsiteX10" fmla="*/ 3239834 w 5399817"/>
                                    <a:gd name="connsiteY10" fmla="*/ 1038797 h 3223641"/>
                                    <a:gd name="connsiteX11" fmla="*/ 4980051 w 5399817"/>
                                    <a:gd name="connsiteY11" fmla="*/ 0 h 3223641"/>
                                    <a:gd name="connsiteX12" fmla="*/ 5399818 w 5399817"/>
                                    <a:gd name="connsiteY12" fmla="*/ 0 h 3223641"/>
                                    <a:gd name="connsiteX13" fmla="*/ 3599879 w 5399817"/>
                                    <a:gd name="connsiteY13" fmla="*/ 1074515 h 3223641"/>
                                    <a:gd name="connsiteX14" fmla="*/ 3239834 w 5399817"/>
                                    <a:gd name="connsiteY14" fmla="*/ 1074515 h 3223641"/>
                                    <a:gd name="connsiteX15" fmla="*/ 3239834 w 5399817"/>
                                    <a:gd name="connsiteY15" fmla="*/ 1038797 h 3223641"/>
                                    <a:gd name="connsiteX16" fmla="*/ 0 w 5399817"/>
                                    <a:gd name="connsiteY16" fmla="*/ 3223641 h 3223641"/>
                                    <a:gd name="connsiteX17" fmla="*/ 1799844 w 5399817"/>
                                    <a:gd name="connsiteY17" fmla="*/ 2149126 h 3223641"/>
                                    <a:gd name="connsiteX18" fmla="*/ 2159889 w 5399817"/>
                                    <a:gd name="connsiteY18" fmla="*/ 2149126 h 3223641"/>
                                    <a:gd name="connsiteX19" fmla="*/ 2159889 w 5399817"/>
                                    <a:gd name="connsiteY19" fmla="*/ 2184845 h 3223641"/>
                                    <a:gd name="connsiteX20" fmla="*/ 419767 w 5399817"/>
                                    <a:gd name="connsiteY20" fmla="*/ 3223641 h 3223641"/>
                                    <a:gd name="connsiteX21" fmla="*/ 0 w 5399817"/>
                                    <a:gd name="connsiteY21" fmla="*/ 3223641 h 3223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399817" h="3223641">
                                      <a:moveTo>
                                        <a:pt x="1380077" y="1074515"/>
                                      </a:moveTo>
                                      <a:lnTo>
                                        <a:pt x="0" y="250698"/>
                                      </a:lnTo>
                                      <a:lnTo>
                                        <a:pt x="0" y="0"/>
                                      </a:lnTo>
                                      <a:lnTo>
                                        <a:pt x="1799939" y="1074515"/>
                                      </a:lnTo>
                                      <a:lnTo>
                                        <a:pt x="1380077" y="1074515"/>
                                      </a:lnTo>
                                      <a:close/>
                                      <a:moveTo>
                                        <a:pt x="4019645" y="2149126"/>
                                      </a:moveTo>
                                      <a:lnTo>
                                        <a:pt x="5399818" y="2973038"/>
                                      </a:lnTo>
                                      <a:lnTo>
                                        <a:pt x="5399818" y="3223641"/>
                                      </a:lnTo>
                                      <a:lnTo>
                                        <a:pt x="3599879" y="2149126"/>
                                      </a:lnTo>
                                      <a:lnTo>
                                        <a:pt x="4019645" y="2149126"/>
                                      </a:lnTo>
                                      <a:close/>
                                      <a:moveTo>
                                        <a:pt x="3239834" y="1038797"/>
                                      </a:moveTo>
                                      <a:lnTo>
                                        <a:pt x="4980051" y="0"/>
                                      </a:lnTo>
                                      <a:lnTo>
                                        <a:pt x="5399818" y="0"/>
                                      </a:lnTo>
                                      <a:lnTo>
                                        <a:pt x="3599879" y="1074515"/>
                                      </a:lnTo>
                                      <a:lnTo>
                                        <a:pt x="3239834" y="1074515"/>
                                      </a:lnTo>
                                      <a:lnTo>
                                        <a:pt x="3239834" y="1038797"/>
                                      </a:lnTo>
                                      <a:close/>
                                      <a:moveTo>
                                        <a:pt x="0" y="3223641"/>
                                      </a:moveTo>
                                      <a:lnTo>
                                        <a:pt x="1799844" y="2149126"/>
                                      </a:lnTo>
                                      <a:lnTo>
                                        <a:pt x="2159889" y="2149126"/>
                                      </a:lnTo>
                                      <a:lnTo>
                                        <a:pt x="2159889" y="2184845"/>
                                      </a:lnTo>
                                      <a:lnTo>
                                        <a:pt x="419767" y="3223641"/>
                                      </a:lnTo>
                                      <a:lnTo>
                                        <a:pt x="0" y="322364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3" name="Freeform: Shape 5053"/>
                              <wps:cNvSpPr/>
                              <wps:spPr>
                                <a:xfrm>
                                  <a:off x="2285" y="0"/>
                                  <a:ext cx="5399817" cy="3223641"/>
                                </a:xfrm>
                                <a:custGeom>
                                  <a:avLst/>
                                  <a:gdLst>
                                    <a:gd name="connsiteX0" fmla="*/ 2375916 w 5399817"/>
                                    <a:gd name="connsiteY0" fmla="*/ 3223641 h 3223641"/>
                                    <a:gd name="connsiteX1" fmla="*/ 2375916 w 5399817"/>
                                    <a:gd name="connsiteY1" fmla="*/ 1934242 h 3223641"/>
                                    <a:gd name="connsiteX2" fmla="*/ 0 w 5399817"/>
                                    <a:gd name="connsiteY2" fmla="*/ 1934242 h 3223641"/>
                                    <a:gd name="connsiteX3" fmla="*/ 0 w 5399817"/>
                                    <a:gd name="connsiteY3" fmla="*/ 1289495 h 3223641"/>
                                    <a:gd name="connsiteX4" fmla="*/ 2375916 w 5399817"/>
                                    <a:gd name="connsiteY4" fmla="*/ 1289495 h 3223641"/>
                                    <a:gd name="connsiteX5" fmla="*/ 2375916 w 5399817"/>
                                    <a:gd name="connsiteY5" fmla="*/ 0 h 3223641"/>
                                    <a:gd name="connsiteX6" fmla="*/ 3023902 w 5399817"/>
                                    <a:gd name="connsiteY6" fmla="*/ 0 h 3223641"/>
                                    <a:gd name="connsiteX7" fmla="*/ 3023902 w 5399817"/>
                                    <a:gd name="connsiteY7" fmla="*/ 1289495 h 3223641"/>
                                    <a:gd name="connsiteX8" fmla="*/ 5399818 w 5399817"/>
                                    <a:gd name="connsiteY8" fmla="*/ 1289495 h 3223641"/>
                                    <a:gd name="connsiteX9" fmla="*/ 5399818 w 5399817"/>
                                    <a:gd name="connsiteY9" fmla="*/ 1934242 h 3223641"/>
                                    <a:gd name="connsiteX10" fmla="*/ 3023902 w 5399817"/>
                                    <a:gd name="connsiteY10" fmla="*/ 1934242 h 3223641"/>
                                    <a:gd name="connsiteX11" fmla="*/ 3023902 w 5399817"/>
                                    <a:gd name="connsiteY11" fmla="*/ 3223641 h 3223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99817" h="3223641">
                                      <a:moveTo>
                                        <a:pt x="2375916" y="3223641"/>
                                      </a:moveTo>
                                      <a:lnTo>
                                        <a:pt x="2375916" y="1934242"/>
                                      </a:lnTo>
                                      <a:lnTo>
                                        <a:pt x="0" y="1934242"/>
                                      </a:lnTo>
                                      <a:lnTo>
                                        <a:pt x="0" y="1289495"/>
                                      </a:lnTo>
                                      <a:lnTo>
                                        <a:pt x="2375916" y="1289495"/>
                                      </a:lnTo>
                                      <a:lnTo>
                                        <a:pt x="2375916" y="0"/>
                                      </a:lnTo>
                                      <a:lnTo>
                                        <a:pt x="3023902" y="0"/>
                                      </a:lnTo>
                                      <a:lnTo>
                                        <a:pt x="3023902" y="1289495"/>
                                      </a:lnTo>
                                      <a:lnTo>
                                        <a:pt x="5399818" y="1289495"/>
                                      </a:lnTo>
                                      <a:lnTo>
                                        <a:pt x="5399818" y="1934242"/>
                                      </a:lnTo>
                                      <a:lnTo>
                                        <a:pt x="3023902" y="1934242"/>
                                      </a:lnTo>
                                      <a:lnTo>
                                        <a:pt x="3023902" y="322364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054" name="Graphic 33"/>
                            <wpg:cNvGrpSpPr/>
                            <wpg:grpSpPr>
                              <a:xfrm>
                                <a:off x="0" y="5452014"/>
                                <a:ext cx="5386577" cy="498824"/>
                                <a:chOff x="0" y="5452014"/>
                                <a:chExt cx="5386577" cy="498824"/>
                              </a:xfrm>
                              <a:solidFill>
                                <a:srgbClr val="FFFFFF"/>
                              </a:solidFill>
                            </wpg:grpSpPr>
                            <wps:wsp>
                              <wps:cNvPr id="5055" name="Freeform: Shape 5055"/>
                              <wps:cNvSpPr/>
                              <wps:spPr>
                                <a:xfrm>
                                  <a:off x="0" y="5452014"/>
                                  <a:ext cx="154781" cy="391858"/>
                                </a:xfrm>
                                <a:custGeom>
                                  <a:avLst/>
                                  <a:gdLst>
                                    <a:gd name="connsiteX0" fmla="*/ 0 w 154781"/>
                                    <a:gd name="connsiteY0" fmla="*/ 152019 h 391858"/>
                                    <a:gd name="connsiteX1" fmla="*/ 0 w 154781"/>
                                    <a:gd name="connsiteY1" fmla="*/ 111252 h 391858"/>
                                    <a:gd name="connsiteX2" fmla="*/ 47244 w 154781"/>
                                    <a:gd name="connsiteY2" fmla="*/ 111252 h 391858"/>
                                    <a:gd name="connsiteX3" fmla="*/ 47244 w 154781"/>
                                    <a:gd name="connsiteY3" fmla="*/ 69437 h 391858"/>
                                    <a:gd name="connsiteX4" fmla="*/ 67056 w 154781"/>
                                    <a:gd name="connsiteY4" fmla="*/ 17621 h 391858"/>
                                    <a:gd name="connsiteX5" fmla="*/ 124873 w 154781"/>
                                    <a:gd name="connsiteY5" fmla="*/ 0 h 391858"/>
                                    <a:gd name="connsiteX6" fmla="*/ 139827 w 154781"/>
                                    <a:gd name="connsiteY6" fmla="*/ 1048 h 391858"/>
                                    <a:gd name="connsiteX7" fmla="*/ 154781 w 154781"/>
                                    <a:gd name="connsiteY7" fmla="*/ 4286 h 391858"/>
                                    <a:gd name="connsiteX8" fmla="*/ 154781 w 154781"/>
                                    <a:gd name="connsiteY8" fmla="*/ 44482 h 391858"/>
                                    <a:gd name="connsiteX9" fmla="*/ 141732 w 154781"/>
                                    <a:gd name="connsiteY9" fmla="*/ 41529 h 391858"/>
                                    <a:gd name="connsiteX10" fmla="*/ 128683 w 154781"/>
                                    <a:gd name="connsiteY10" fmla="*/ 40671 h 391858"/>
                                    <a:gd name="connsiteX11" fmla="*/ 102584 w 154781"/>
                                    <a:gd name="connsiteY11" fmla="*/ 47149 h 391858"/>
                                    <a:gd name="connsiteX12" fmla="*/ 93345 w 154781"/>
                                    <a:gd name="connsiteY12" fmla="*/ 72104 h 391858"/>
                                    <a:gd name="connsiteX13" fmla="*/ 93345 w 154781"/>
                                    <a:gd name="connsiteY13" fmla="*/ 111157 h 391858"/>
                                    <a:gd name="connsiteX14" fmla="*/ 147638 w 154781"/>
                                    <a:gd name="connsiteY14" fmla="*/ 111157 h 391858"/>
                                    <a:gd name="connsiteX15" fmla="*/ 147638 w 154781"/>
                                    <a:gd name="connsiteY15" fmla="*/ 151924 h 391858"/>
                                    <a:gd name="connsiteX16" fmla="*/ 93345 w 154781"/>
                                    <a:gd name="connsiteY16" fmla="*/ 151924 h 391858"/>
                                    <a:gd name="connsiteX17" fmla="*/ 93345 w 154781"/>
                                    <a:gd name="connsiteY17" fmla="*/ 391859 h 391858"/>
                                    <a:gd name="connsiteX18" fmla="*/ 47244 w 154781"/>
                                    <a:gd name="connsiteY18" fmla="*/ 391859 h 391858"/>
                                    <a:gd name="connsiteX19" fmla="*/ 47244 w 154781"/>
                                    <a:gd name="connsiteY19" fmla="*/ 151924 h 391858"/>
                                    <a:gd name="connsiteX20" fmla="*/ 0 w 154781"/>
                                    <a:gd name="connsiteY20" fmla="*/ 151924 h 391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54781" h="391858">
                                      <a:moveTo>
                                        <a:pt x="0" y="152019"/>
                                      </a:moveTo>
                                      <a:lnTo>
                                        <a:pt x="0" y="111252"/>
                                      </a:lnTo>
                                      <a:lnTo>
                                        <a:pt x="47244" y="111252"/>
                                      </a:lnTo>
                                      <a:lnTo>
                                        <a:pt x="47244" y="69437"/>
                                      </a:lnTo>
                                      <a:cubicBezTo>
                                        <a:pt x="47244" y="46672"/>
                                        <a:pt x="53816" y="29337"/>
                                        <a:pt x="67056" y="17621"/>
                                      </a:cubicBezTo>
                                      <a:cubicBezTo>
                                        <a:pt x="80296" y="5810"/>
                                        <a:pt x="99536" y="0"/>
                                        <a:pt x="124873" y="0"/>
                                      </a:cubicBezTo>
                                      <a:cubicBezTo>
                                        <a:pt x="129254" y="0"/>
                                        <a:pt x="134207" y="381"/>
                                        <a:pt x="139827" y="1048"/>
                                      </a:cubicBezTo>
                                      <a:cubicBezTo>
                                        <a:pt x="145447" y="1810"/>
                                        <a:pt x="150400" y="2857"/>
                                        <a:pt x="154781" y="4286"/>
                                      </a:cubicBezTo>
                                      <a:lnTo>
                                        <a:pt x="154781" y="44482"/>
                                      </a:lnTo>
                                      <a:cubicBezTo>
                                        <a:pt x="150781" y="43053"/>
                                        <a:pt x="146399" y="42005"/>
                                        <a:pt x="141732" y="41529"/>
                                      </a:cubicBezTo>
                                      <a:cubicBezTo>
                                        <a:pt x="137065" y="40957"/>
                                        <a:pt x="132683" y="40671"/>
                                        <a:pt x="128683" y="40671"/>
                                      </a:cubicBezTo>
                                      <a:cubicBezTo>
                                        <a:pt x="117443" y="40671"/>
                                        <a:pt x="108776" y="42863"/>
                                        <a:pt x="102584" y="47149"/>
                                      </a:cubicBezTo>
                                      <a:cubicBezTo>
                                        <a:pt x="96393" y="51530"/>
                                        <a:pt x="93345" y="59817"/>
                                        <a:pt x="93345" y="72104"/>
                                      </a:cubicBezTo>
                                      <a:lnTo>
                                        <a:pt x="93345" y="111157"/>
                                      </a:lnTo>
                                      <a:lnTo>
                                        <a:pt x="147638" y="111157"/>
                                      </a:lnTo>
                                      <a:lnTo>
                                        <a:pt x="147638" y="151924"/>
                                      </a:lnTo>
                                      <a:lnTo>
                                        <a:pt x="93345" y="151924"/>
                                      </a:lnTo>
                                      <a:lnTo>
                                        <a:pt x="93345" y="391859"/>
                                      </a:lnTo>
                                      <a:lnTo>
                                        <a:pt x="47244" y="391859"/>
                                      </a:lnTo>
                                      <a:lnTo>
                                        <a:pt x="47244" y="151924"/>
                                      </a:lnTo>
                                      <a:lnTo>
                                        <a:pt x="0" y="15192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6" name="Freeform: Shape 5056"/>
                              <wps:cNvSpPr/>
                              <wps:spPr>
                                <a:xfrm>
                                  <a:off x="179546" y="5556636"/>
                                  <a:ext cx="147637" cy="287237"/>
                                </a:xfrm>
                                <a:custGeom>
                                  <a:avLst/>
                                  <a:gdLst>
                                    <a:gd name="connsiteX0" fmla="*/ 43434 w 147637"/>
                                    <a:gd name="connsiteY0" fmla="*/ 6631 h 287237"/>
                                    <a:gd name="connsiteX1" fmla="*/ 43434 w 147637"/>
                                    <a:gd name="connsiteY1" fmla="*/ 65781 h 287237"/>
                                    <a:gd name="connsiteX2" fmla="*/ 44482 w 147637"/>
                                    <a:gd name="connsiteY2" fmla="*/ 65781 h 287237"/>
                                    <a:gd name="connsiteX3" fmla="*/ 85725 w 147637"/>
                                    <a:gd name="connsiteY3" fmla="*/ 15298 h 287237"/>
                                    <a:gd name="connsiteX4" fmla="*/ 147637 w 147637"/>
                                    <a:gd name="connsiteY4" fmla="*/ 58 h 287237"/>
                                    <a:gd name="connsiteX5" fmla="*/ 147637 w 147637"/>
                                    <a:gd name="connsiteY5" fmla="*/ 48922 h 287237"/>
                                    <a:gd name="connsiteX6" fmla="*/ 100393 w 147637"/>
                                    <a:gd name="connsiteY6" fmla="*/ 56542 h 287237"/>
                                    <a:gd name="connsiteX7" fmla="*/ 68866 w 147637"/>
                                    <a:gd name="connsiteY7" fmla="*/ 78830 h 287237"/>
                                    <a:gd name="connsiteX8" fmla="*/ 51530 w 147637"/>
                                    <a:gd name="connsiteY8" fmla="*/ 114358 h 287237"/>
                                    <a:gd name="connsiteX9" fmla="*/ 46101 w 147637"/>
                                    <a:gd name="connsiteY9" fmla="*/ 162364 h 287237"/>
                                    <a:gd name="connsiteX10" fmla="*/ 46101 w 147637"/>
                                    <a:gd name="connsiteY10" fmla="*/ 287237 h 287237"/>
                                    <a:gd name="connsiteX11" fmla="*/ 0 w 147637"/>
                                    <a:gd name="connsiteY11" fmla="*/ 287237 h 287237"/>
                                    <a:gd name="connsiteX12" fmla="*/ 0 w 147637"/>
                                    <a:gd name="connsiteY12" fmla="*/ 6535 h 287237"/>
                                    <a:gd name="connsiteX13" fmla="*/ 43434 w 147637"/>
                                    <a:gd name="connsiteY13" fmla="*/ 6535 h 287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7637" h="287237">
                                      <a:moveTo>
                                        <a:pt x="43434" y="6631"/>
                                      </a:moveTo>
                                      <a:lnTo>
                                        <a:pt x="43434" y="65781"/>
                                      </a:lnTo>
                                      <a:lnTo>
                                        <a:pt x="44482" y="65781"/>
                                      </a:lnTo>
                                      <a:cubicBezTo>
                                        <a:pt x="55721" y="43016"/>
                                        <a:pt x="69437" y="26157"/>
                                        <a:pt x="85725" y="15298"/>
                                      </a:cubicBezTo>
                                      <a:cubicBezTo>
                                        <a:pt x="102013" y="4440"/>
                                        <a:pt x="122682" y="-608"/>
                                        <a:pt x="147637" y="58"/>
                                      </a:cubicBezTo>
                                      <a:lnTo>
                                        <a:pt x="147637" y="48922"/>
                                      </a:lnTo>
                                      <a:cubicBezTo>
                                        <a:pt x="129159" y="48922"/>
                                        <a:pt x="113443" y="51494"/>
                                        <a:pt x="100393" y="56542"/>
                                      </a:cubicBezTo>
                                      <a:cubicBezTo>
                                        <a:pt x="87344" y="61590"/>
                                        <a:pt x="76867" y="69019"/>
                                        <a:pt x="68866" y="78830"/>
                                      </a:cubicBezTo>
                                      <a:cubicBezTo>
                                        <a:pt x="60865" y="88641"/>
                                        <a:pt x="55150" y="100452"/>
                                        <a:pt x="51530" y="114358"/>
                                      </a:cubicBezTo>
                                      <a:cubicBezTo>
                                        <a:pt x="47911" y="128265"/>
                                        <a:pt x="46101" y="144267"/>
                                        <a:pt x="46101" y="162364"/>
                                      </a:cubicBezTo>
                                      <a:lnTo>
                                        <a:pt x="46101" y="287237"/>
                                      </a:lnTo>
                                      <a:lnTo>
                                        <a:pt x="0" y="287237"/>
                                      </a:lnTo>
                                      <a:lnTo>
                                        <a:pt x="0" y="6535"/>
                                      </a:lnTo>
                                      <a:lnTo>
                                        <a:pt x="43434" y="653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7" name="Freeform: Shape 5057"/>
                              <wps:cNvSpPr/>
                              <wps:spPr>
                                <a:xfrm>
                                  <a:off x="337946" y="5556694"/>
                                  <a:ext cx="272510" cy="293179"/>
                                </a:xfrm>
                                <a:custGeom>
                                  <a:avLst/>
                                  <a:gdLst>
                                    <a:gd name="connsiteX0" fmla="*/ 8668 w 272510"/>
                                    <a:gd name="connsiteY0" fmla="*/ 89345 h 293179"/>
                                    <a:gd name="connsiteX1" fmla="*/ 34766 w 272510"/>
                                    <a:gd name="connsiteY1" fmla="*/ 42672 h 293179"/>
                                    <a:gd name="connsiteX2" fmla="*/ 77629 w 272510"/>
                                    <a:gd name="connsiteY2" fmla="*/ 11430 h 293179"/>
                                    <a:gd name="connsiteX3" fmla="*/ 136303 w 272510"/>
                                    <a:gd name="connsiteY3" fmla="*/ 0 h 293179"/>
                                    <a:gd name="connsiteX4" fmla="*/ 195167 w 272510"/>
                                    <a:gd name="connsiteY4" fmla="*/ 11430 h 293179"/>
                                    <a:gd name="connsiteX5" fmla="*/ 237744 w 272510"/>
                                    <a:gd name="connsiteY5" fmla="*/ 42672 h 293179"/>
                                    <a:gd name="connsiteX6" fmla="*/ 263843 w 272510"/>
                                    <a:gd name="connsiteY6" fmla="*/ 89345 h 293179"/>
                                    <a:gd name="connsiteX7" fmla="*/ 272510 w 272510"/>
                                    <a:gd name="connsiteY7" fmla="*/ 147161 h 293179"/>
                                    <a:gd name="connsiteX8" fmla="*/ 263843 w 272510"/>
                                    <a:gd name="connsiteY8" fmla="*/ 204692 h 293179"/>
                                    <a:gd name="connsiteX9" fmla="*/ 237744 w 272510"/>
                                    <a:gd name="connsiteY9" fmla="*/ 251079 h 293179"/>
                                    <a:gd name="connsiteX10" fmla="*/ 195167 w 272510"/>
                                    <a:gd name="connsiteY10" fmla="*/ 282035 h 293179"/>
                                    <a:gd name="connsiteX11" fmla="*/ 136303 w 272510"/>
                                    <a:gd name="connsiteY11" fmla="*/ 293179 h 293179"/>
                                    <a:gd name="connsiteX12" fmla="*/ 77629 w 272510"/>
                                    <a:gd name="connsiteY12" fmla="*/ 282035 h 293179"/>
                                    <a:gd name="connsiteX13" fmla="*/ 34766 w 272510"/>
                                    <a:gd name="connsiteY13" fmla="*/ 251079 h 293179"/>
                                    <a:gd name="connsiteX14" fmla="*/ 8668 w 272510"/>
                                    <a:gd name="connsiteY14" fmla="*/ 204692 h 293179"/>
                                    <a:gd name="connsiteX15" fmla="*/ 0 w 272510"/>
                                    <a:gd name="connsiteY15" fmla="*/ 147161 h 293179"/>
                                    <a:gd name="connsiteX16" fmla="*/ 8668 w 272510"/>
                                    <a:gd name="connsiteY16" fmla="*/ 89345 h 293179"/>
                                    <a:gd name="connsiteX17" fmla="*/ 55626 w 272510"/>
                                    <a:gd name="connsiteY17" fmla="*/ 192500 h 293179"/>
                                    <a:gd name="connsiteX18" fmla="*/ 74390 w 272510"/>
                                    <a:gd name="connsiteY18" fmla="*/ 225647 h 293179"/>
                                    <a:gd name="connsiteX19" fmla="*/ 102394 w 272510"/>
                                    <a:gd name="connsiteY19" fmla="*/ 246031 h 293179"/>
                                    <a:gd name="connsiteX20" fmla="*/ 136303 w 272510"/>
                                    <a:gd name="connsiteY20" fmla="*/ 253079 h 293179"/>
                                    <a:gd name="connsiteX21" fmla="*/ 170212 w 272510"/>
                                    <a:gd name="connsiteY21" fmla="*/ 246031 h 293179"/>
                                    <a:gd name="connsiteX22" fmla="*/ 198215 w 272510"/>
                                    <a:gd name="connsiteY22" fmla="*/ 225647 h 293179"/>
                                    <a:gd name="connsiteX23" fmla="*/ 216979 w 272510"/>
                                    <a:gd name="connsiteY23" fmla="*/ 192500 h 293179"/>
                                    <a:gd name="connsiteX24" fmla="*/ 223742 w 272510"/>
                                    <a:gd name="connsiteY24" fmla="*/ 147161 h 293179"/>
                                    <a:gd name="connsiteX25" fmla="*/ 216979 w 272510"/>
                                    <a:gd name="connsiteY25" fmla="*/ 101822 h 293179"/>
                                    <a:gd name="connsiteX26" fmla="*/ 198215 w 272510"/>
                                    <a:gd name="connsiteY26" fmla="*/ 68389 h 293179"/>
                                    <a:gd name="connsiteX27" fmla="*/ 170212 w 272510"/>
                                    <a:gd name="connsiteY27" fmla="*/ 47720 h 293179"/>
                                    <a:gd name="connsiteX28" fmla="*/ 136303 w 272510"/>
                                    <a:gd name="connsiteY28" fmla="*/ 40672 h 293179"/>
                                    <a:gd name="connsiteX29" fmla="*/ 102394 w 272510"/>
                                    <a:gd name="connsiteY29" fmla="*/ 47720 h 293179"/>
                                    <a:gd name="connsiteX30" fmla="*/ 74390 w 272510"/>
                                    <a:gd name="connsiteY30" fmla="*/ 68389 h 293179"/>
                                    <a:gd name="connsiteX31" fmla="*/ 55626 w 272510"/>
                                    <a:gd name="connsiteY31" fmla="*/ 101822 h 293179"/>
                                    <a:gd name="connsiteX32" fmla="*/ 48863 w 272510"/>
                                    <a:gd name="connsiteY32" fmla="*/ 147161 h 293179"/>
                                    <a:gd name="connsiteX33" fmla="*/ 55626 w 272510"/>
                                    <a:gd name="connsiteY33" fmla="*/ 192500 h 293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72510" h="293179">
                                      <a:moveTo>
                                        <a:pt x="8668" y="89345"/>
                                      </a:moveTo>
                                      <a:cubicBezTo>
                                        <a:pt x="14478" y="71438"/>
                                        <a:pt x="23146" y="55912"/>
                                        <a:pt x="34766" y="42672"/>
                                      </a:cubicBezTo>
                                      <a:cubicBezTo>
                                        <a:pt x="46387" y="29432"/>
                                        <a:pt x="60674" y="19050"/>
                                        <a:pt x="77629" y="11430"/>
                                      </a:cubicBezTo>
                                      <a:cubicBezTo>
                                        <a:pt x="94678" y="3810"/>
                                        <a:pt x="114205" y="0"/>
                                        <a:pt x="136303" y="0"/>
                                      </a:cubicBezTo>
                                      <a:cubicBezTo>
                                        <a:pt x="158782" y="0"/>
                                        <a:pt x="178403" y="3810"/>
                                        <a:pt x="195167" y="11430"/>
                                      </a:cubicBezTo>
                                      <a:cubicBezTo>
                                        <a:pt x="212027" y="19050"/>
                                        <a:pt x="226219" y="29432"/>
                                        <a:pt x="237744" y="42672"/>
                                      </a:cubicBezTo>
                                      <a:cubicBezTo>
                                        <a:pt x="249365" y="55912"/>
                                        <a:pt x="258032" y="71438"/>
                                        <a:pt x="263843" y="89345"/>
                                      </a:cubicBezTo>
                                      <a:cubicBezTo>
                                        <a:pt x="269653" y="107252"/>
                                        <a:pt x="272510" y="126492"/>
                                        <a:pt x="272510" y="147161"/>
                                      </a:cubicBezTo>
                                      <a:cubicBezTo>
                                        <a:pt x="272510" y="167830"/>
                                        <a:pt x="269653" y="186976"/>
                                        <a:pt x="263843" y="204692"/>
                                      </a:cubicBezTo>
                                      <a:cubicBezTo>
                                        <a:pt x="258032" y="222409"/>
                                        <a:pt x="249365" y="237934"/>
                                        <a:pt x="237744" y="251079"/>
                                      </a:cubicBezTo>
                                      <a:cubicBezTo>
                                        <a:pt x="226124" y="264319"/>
                                        <a:pt x="211931" y="274606"/>
                                        <a:pt x="195167" y="282035"/>
                                      </a:cubicBezTo>
                                      <a:cubicBezTo>
                                        <a:pt x="178308" y="289465"/>
                                        <a:pt x="158687" y="293179"/>
                                        <a:pt x="136303" y="293179"/>
                                      </a:cubicBezTo>
                                      <a:cubicBezTo>
                                        <a:pt x="114205" y="293179"/>
                                        <a:pt x="94678" y="289465"/>
                                        <a:pt x="77629" y="282035"/>
                                      </a:cubicBezTo>
                                      <a:cubicBezTo>
                                        <a:pt x="60579" y="274606"/>
                                        <a:pt x="46292" y="264319"/>
                                        <a:pt x="34766" y="251079"/>
                                      </a:cubicBezTo>
                                      <a:cubicBezTo>
                                        <a:pt x="23146" y="237839"/>
                                        <a:pt x="14478" y="222409"/>
                                        <a:pt x="8668" y="204692"/>
                                      </a:cubicBezTo>
                                      <a:cubicBezTo>
                                        <a:pt x="2857" y="186976"/>
                                        <a:pt x="0" y="167735"/>
                                        <a:pt x="0" y="147161"/>
                                      </a:cubicBezTo>
                                      <a:cubicBezTo>
                                        <a:pt x="0" y="126587"/>
                                        <a:pt x="2857" y="107252"/>
                                        <a:pt x="8668" y="89345"/>
                                      </a:cubicBezTo>
                                      <a:close/>
                                      <a:moveTo>
                                        <a:pt x="55626" y="192500"/>
                                      </a:moveTo>
                                      <a:cubicBezTo>
                                        <a:pt x="60103" y="205740"/>
                                        <a:pt x="66389" y="216789"/>
                                        <a:pt x="74390" y="225647"/>
                                      </a:cubicBezTo>
                                      <a:cubicBezTo>
                                        <a:pt x="82391" y="234505"/>
                                        <a:pt x="91630" y="241268"/>
                                        <a:pt x="102394" y="246031"/>
                                      </a:cubicBezTo>
                                      <a:cubicBezTo>
                                        <a:pt x="113062" y="250698"/>
                                        <a:pt x="124397" y="253079"/>
                                        <a:pt x="136303" y="253079"/>
                                      </a:cubicBezTo>
                                      <a:cubicBezTo>
                                        <a:pt x="148209" y="253079"/>
                                        <a:pt x="159544" y="250698"/>
                                        <a:pt x="170212" y="246031"/>
                                      </a:cubicBezTo>
                                      <a:cubicBezTo>
                                        <a:pt x="180880" y="241363"/>
                                        <a:pt x="190214" y="234505"/>
                                        <a:pt x="198215" y="225647"/>
                                      </a:cubicBezTo>
                                      <a:cubicBezTo>
                                        <a:pt x="206216" y="216789"/>
                                        <a:pt x="212408" y="205740"/>
                                        <a:pt x="216979" y="192500"/>
                                      </a:cubicBezTo>
                                      <a:cubicBezTo>
                                        <a:pt x="221456" y="179261"/>
                                        <a:pt x="223742" y="164211"/>
                                        <a:pt x="223742" y="147161"/>
                                      </a:cubicBezTo>
                                      <a:cubicBezTo>
                                        <a:pt x="223742" y="130111"/>
                                        <a:pt x="221456" y="115062"/>
                                        <a:pt x="216979" y="101822"/>
                                      </a:cubicBezTo>
                                      <a:cubicBezTo>
                                        <a:pt x="212408" y="88582"/>
                                        <a:pt x="206216" y="77438"/>
                                        <a:pt x="198215" y="68389"/>
                                      </a:cubicBezTo>
                                      <a:cubicBezTo>
                                        <a:pt x="190214" y="59341"/>
                                        <a:pt x="180880" y="52483"/>
                                        <a:pt x="170212" y="47720"/>
                                      </a:cubicBezTo>
                                      <a:cubicBezTo>
                                        <a:pt x="159544" y="43053"/>
                                        <a:pt x="148209" y="40672"/>
                                        <a:pt x="136303" y="40672"/>
                                      </a:cubicBezTo>
                                      <a:cubicBezTo>
                                        <a:pt x="124397" y="40672"/>
                                        <a:pt x="113062" y="43053"/>
                                        <a:pt x="102394" y="47720"/>
                                      </a:cubicBezTo>
                                      <a:cubicBezTo>
                                        <a:pt x="91726" y="52388"/>
                                        <a:pt x="82391" y="59341"/>
                                        <a:pt x="74390" y="68389"/>
                                      </a:cubicBezTo>
                                      <a:cubicBezTo>
                                        <a:pt x="66389" y="77438"/>
                                        <a:pt x="60198" y="88582"/>
                                        <a:pt x="55626" y="101822"/>
                                      </a:cubicBezTo>
                                      <a:cubicBezTo>
                                        <a:pt x="51054" y="115062"/>
                                        <a:pt x="48863" y="130111"/>
                                        <a:pt x="48863" y="147161"/>
                                      </a:cubicBezTo>
                                      <a:cubicBezTo>
                                        <a:pt x="48863" y="164211"/>
                                        <a:pt x="51054" y="179356"/>
                                        <a:pt x="55626" y="192500"/>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8" name="Freeform: Shape 5058"/>
                              <wps:cNvSpPr/>
                              <wps:spPr>
                                <a:xfrm>
                                  <a:off x="657320" y="5556694"/>
                                  <a:ext cx="393763" cy="287178"/>
                                </a:xfrm>
                                <a:custGeom>
                                  <a:avLst/>
                                  <a:gdLst>
                                    <a:gd name="connsiteX0" fmla="*/ 43529 w 393763"/>
                                    <a:gd name="connsiteY0" fmla="*/ 6572 h 287178"/>
                                    <a:gd name="connsiteX1" fmla="*/ 43529 w 393763"/>
                                    <a:gd name="connsiteY1" fmla="*/ 47816 h 287178"/>
                                    <a:gd name="connsiteX2" fmla="*/ 44577 w 393763"/>
                                    <a:gd name="connsiteY2" fmla="*/ 47816 h 287178"/>
                                    <a:gd name="connsiteX3" fmla="*/ 135255 w 393763"/>
                                    <a:gd name="connsiteY3" fmla="*/ 0 h 287178"/>
                                    <a:gd name="connsiteX4" fmla="*/ 182499 w 393763"/>
                                    <a:gd name="connsiteY4" fmla="*/ 10859 h 287178"/>
                                    <a:gd name="connsiteX5" fmla="*/ 212407 w 393763"/>
                                    <a:gd name="connsiteY5" fmla="*/ 47816 h 287178"/>
                                    <a:gd name="connsiteX6" fmla="*/ 249555 w 393763"/>
                                    <a:gd name="connsiteY6" fmla="*/ 12573 h 287178"/>
                                    <a:gd name="connsiteX7" fmla="*/ 300323 w 393763"/>
                                    <a:gd name="connsiteY7" fmla="*/ 95 h 287178"/>
                                    <a:gd name="connsiteX8" fmla="*/ 338614 w 393763"/>
                                    <a:gd name="connsiteY8" fmla="*/ 4667 h 287178"/>
                                    <a:gd name="connsiteX9" fmla="*/ 367951 w 393763"/>
                                    <a:gd name="connsiteY9" fmla="*/ 19050 h 287178"/>
                                    <a:gd name="connsiteX10" fmla="*/ 387001 w 393763"/>
                                    <a:gd name="connsiteY10" fmla="*/ 44291 h 287178"/>
                                    <a:gd name="connsiteX11" fmla="*/ 393763 w 393763"/>
                                    <a:gd name="connsiteY11" fmla="*/ 81439 h 287178"/>
                                    <a:gd name="connsiteX12" fmla="*/ 393763 w 393763"/>
                                    <a:gd name="connsiteY12" fmla="*/ 287179 h 287178"/>
                                    <a:gd name="connsiteX13" fmla="*/ 347567 w 393763"/>
                                    <a:gd name="connsiteY13" fmla="*/ 287179 h 287178"/>
                                    <a:gd name="connsiteX14" fmla="*/ 347567 w 393763"/>
                                    <a:gd name="connsiteY14" fmla="*/ 103156 h 287178"/>
                                    <a:gd name="connsiteX15" fmla="*/ 345376 w 393763"/>
                                    <a:gd name="connsiteY15" fmla="*/ 78677 h 287178"/>
                                    <a:gd name="connsiteX16" fmla="*/ 337185 w 393763"/>
                                    <a:gd name="connsiteY16" fmla="*/ 58864 h 287178"/>
                                    <a:gd name="connsiteX17" fmla="*/ 320611 w 393763"/>
                                    <a:gd name="connsiteY17" fmla="*/ 45529 h 287178"/>
                                    <a:gd name="connsiteX18" fmla="*/ 293180 w 393763"/>
                                    <a:gd name="connsiteY18" fmla="*/ 40672 h 287178"/>
                                    <a:gd name="connsiteX19" fmla="*/ 239459 w 393763"/>
                                    <a:gd name="connsiteY19" fmla="*/ 60198 h 287178"/>
                                    <a:gd name="connsiteX20" fmla="*/ 219932 w 393763"/>
                                    <a:gd name="connsiteY20" fmla="*/ 112300 h 287178"/>
                                    <a:gd name="connsiteX21" fmla="*/ 219932 w 393763"/>
                                    <a:gd name="connsiteY21" fmla="*/ 287084 h 287178"/>
                                    <a:gd name="connsiteX22" fmla="*/ 173831 w 393763"/>
                                    <a:gd name="connsiteY22" fmla="*/ 287084 h 287178"/>
                                    <a:gd name="connsiteX23" fmla="*/ 173831 w 393763"/>
                                    <a:gd name="connsiteY23" fmla="*/ 103061 h 287178"/>
                                    <a:gd name="connsiteX24" fmla="*/ 171355 w 393763"/>
                                    <a:gd name="connsiteY24" fmla="*/ 78105 h 287178"/>
                                    <a:gd name="connsiteX25" fmla="*/ 162973 w 393763"/>
                                    <a:gd name="connsiteY25" fmla="*/ 58293 h 287178"/>
                                    <a:gd name="connsiteX26" fmla="*/ 146971 w 393763"/>
                                    <a:gd name="connsiteY26" fmla="*/ 45244 h 287178"/>
                                    <a:gd name="connsiteX27" fmla="*/ 121158 w 393763"/>
                                    <a:gd name="connsiteY27" fmla="*/ 40672 h 287178"/>
                                    <a:gd name="connsiteX28" fmla="*/ 86677 w 393763"/>
                                    <a:gd name="connsiteY28" fmla="*/ 48768 h 287178"/>
                                    <a:gd name="connsiteX29" fmla="*/ 63341 w 393763"/>
                                    <a:gd name="connsiteY29" fmla="*/ 68294 h 287178"/>
                                    <a:gd name="connsiteX30" fmla="*/ 50292 w 393763"/>
                                    <a:gd name="connsiteY30" fmla="*/ 91916 h 287178"/>
                                    <a:gd name="connsiteX31" fmla="*/ 46196 w 393763"/>
                                    <a:gd name="connsiteY31" fmla="*/ 112300 h 287178"/>
                                    <a:gd name="connsiteX32" fmla="*/ 46196 w 393763"/>
                                    <a:gd name="connsiteY32" fmla="*/ 287084 h 287178"/>
                                    <a:gd name="connsiteX33" fmla="*/ 0 w 393763"/>
                                    <a:gd name="connsiteY33" fmla="*/ 287084 h 287178"/>
                                    <a:gd name="connsiteX34" fmla="*/ 0 w 393763"/>
                                    <a:gd name="connsiteY34" fmla="*/ 6382 h 287178"/>
                                    <a:gd name="connsiteX35" fmla="*/ 43529 w 393763"/>
                                    <a:gd name="connsiteY35" fmla="*/ 6382 h 287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93763" h="287178">
                                      <a:moveTo>
                                        <a:pt x="43529" y="6572"/>
                                      </a:moveTo>
                                      <a:lnTo>
                                        <a:pt x="43529" y="47816"/>
                                      </a:lnTo>
                                      <a:lnTo>
                                        <a:pt x="44577" y="47816"/>
                                      </a:lnTo>
                                      <a:cubicBezTo>
                                        <a:pt x="65532" y="16002"/>
                                        <a:pt x="95821" y="0"/>
                                        <a:pt x="135255" y="0"/>
                                      </a:cubicBezTo>
                                      <a:cubicBezTo>
                                        <a:pt x="152590" y="0"/>
                                        <a:pt x="168402" y="3620"/>
                                        <a:pt x="182499" y="10859"/>
                                      </a:cubicBezTo>
                                      <a:cubicBezTo>
                                        <a:pt x="196596" y="18098"/>
                                        <a:pt x="206597" y="30385"/>
                                        <a:pt x="212407" y="47816"/>
                                      </a:cubicBezTo>
                                      <a:cubicBezTo>
                                        <a:pt x="221837" y="32575"/>
                                        <a:pt x="234220" y="20860"/>
                                        <a:pt x="249555" y="12573"/>
                                      </a:cubicBezTo>
                                      <a:cubicBezTo>
                                        <a:pt x="264890" y="4286"/>
                                        <a:pt x="281845" y="95"/>
                                        <a:pt x="300323" y="95"/>
                                      </a:cubicBezTo>
                                      <a:cubicBezTo>
                                        <a:pt x="314420" y="95"/>
                                        <a:pt x="327184" y="1619"/>
                                        <a:pt x="338614" y="4667"/>
                                      </a:cubicBezTo>
                                      <a:cubicBezTo>
                                        <a:pt x="350044" y="7715"/>
                                        <a:pt x="359759" y="12573"/>
                                        <a:pt x="367951" y="19050"/>
                                      </a:cubicBezTo>
                                      <a:cubicBezTo>
                                        <a:pt x="376047" y="25527"/>
                                        <a:pt x="382429" y="34004"/>
                                        <a:pt x="387001" y="44291"/>
                                      </a:cubicBezTo>
                                      <a:cubicBezTo>
                                        <a:pt x="391478" y="54578"/>
                                        <a:pt x="393763" y="66960"/>
                                        <a:pt x="393763" y="81439"/>
                                      </a:cubicBezTo>
                                      <a:lnTo>
                                        <a:pt x="393763" y="287179"/>
                                      </a:lnTo>
                                      <a:lnTo>
                                        <a:pt x="347567" y="287179"/>
                                      </a:lnTo>
                                      <a:lnTo>
                                        <a:pt x="347567" y="103156"/>
                                      </a:lnTo>
                                      <a:cubicBezTo>
                                        <a:pt x="347567" y="94488"/>
                                        <a:pt x="346805" y="86296"/>
                                        <a:pt x="345376" y="78677"/>
                                      </a:cubicBezTo>
                                      <a:cubicBezTo>
                                        <a:pt x="343948" y="71057"/>
                                        <a:pt x="341186" y="64484"/>
                                        <a:pt x="337185" y="58864"/>
                                      </a:cubicBezTo>
                                      <a:cubicBezTo>
                                        <a:pt x="333184" y="53244"/>
                                        <a:pt x="327660" y="48863"/>
                                        <a:pt x="320611" y="45529"/>
                                      </a:cubicBezTo>
                                      <a:cubicBezTo>
                                        <a:pt x="313563" y="42291"/>
                                        <a:pt x="304419" y="40672"/>
                                        <a:pt x="293180" y="40672"/>
                                      </a:cubicBezTo>
                                      <a:cubicBezTo>
                                        <a:pt x="270415" y="40672"/>
                                        <a:pt x="252413" y="47149"/>
                                        <a:pt x="239459" y="60198"/>
                                      </a:cubicBezTo>
                                      <a:cubicBezTo>
                                        <a:pt x="226409" y="73247"/>
                                        <a:pt x="219932" y="90583"/>
                                        <a:pt x="219932" y="112300"/>
                                      </a:cubicBezTo>
                                      <a:lnTo>
                                        <a:pt x="219932" y="287084"/>
                                      </a:lnTo>
                                      <a:lnTo>
                                        <a:pt x="173831" y="287084"/>
                                      </a:lnTo>
                                      <a:lnTo>
                                        <a:pt x="173831" y="103061"/>
                                      </a:lnTo>
                                      <a:cubicBezTo>
                                        <a:pt x="173831" y="94012"/>
                                        <a:pt x="172974" y="85725"/>
                                        <a:pt x="171355" y="78105"/>
                                      </a:cubicBezTo>
                                      <a:cubicBezTo>
                                        <a:pt x="169736" y="70485"/>
                                        <a:pt x="166878" y="63913"/>
                                        <a:pt x="162973" y="58293"/>
                                      </a:cubicBezTo>
                                      <a:cubicBezTo>
                                        <a:pt x="158972" y="52673"/>
                                        <a:pt x="153638" y="48292"/>
                                        <a:pt x="146971" y="45244"/>
                                      </a:cubicBezTo>
                                      <a:cubicBezTo>
                                        <a:pt x="140303" y="42196"/>
                                        <a:pt x="131636" y="40672"/>
                                        <a:pt x="121158" y="40672"/>
                                      </a:cubicBezTo>
                                      <a:cubicBezTo>
                                        <a:pt x="107728" y="40672"/>
                                        <a:pt x="96298" y="43434"/>
                                        <a:pt x="86677" y="48768"/>
                                      </a:cubicBezTo>
                                      <a:cubicBezTo>
                                        <a:pt x="77057" y="54197"/>
                                        <a:pt x="69342" y="60674"/>
                                        <a:pt x="63341" y="68294"/>
                                      </a:cubicBezTo>
                                      <a:cubicBezTo>
                                        <a:pt x="57340" y="75914"/>
                                        <a:pt x="53054" y="83725"/>
                                        <a:pt x="50292" y="91916"/>
                                      </a:cubicBezTo>
                                      <a:cubicBezTo>
                                        <a:pt x="47625" y="100108"/>
                                        <a:pt x="46196" y="106870"/>
                                        <a:pt x="46196" y="112300"/>
                                      </a:cubicBezTo>
                                      <a:lnTo>
                                        <a:pt x="46196" y="287084"/>
                                      </a:lnTo>
                                      <a:lnTo>
                                        <a:pt x="0" y="287084"/>
                                      </a:lnTo>
                                      <a:lnTo>
                                        <a:pt x="0" y="6382"/>
                                      </a:lnTo>
                                      <a:lnTo>
                                        <a:pt x="43529" y="638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9" name="Freeform: Shape 5059"/>
                              <wps:cNvSpPr/>
                              <wps:spPr>
                                <a:xfrm>
                                  <a:off x="1241298" y="5479160"/>
                                  <a:ext cx="150113" cy="364998"/>
                                </a:xfrm>
                                <a:custGeom>
                                  <a:avLst/>
                                  <a:gdLst>
                                    <a:gd name="connsiteX0" fmla="*/ 150114 w 150113"/>
                                    <a:gd name="connsiteY0" fmla="*/ 84106 h 364998"/>
                                    <a:gd name="connsiteX1" fmla="*/ 150114 w 150113"/>
                                    <a:gd name="connsiteY1" fmla="*/ 124873 h 364998"/>
                                    <a:gd name="connsiteX2" fmla="*/ 94202 w 150113"/>
                                    <a:gd name="connsiteY2" fmla="*/ 124873 h 364998"/>
                                    <a:gd name="connsiteX3" fmla="*/ 94202 w 150113"/>
                                    <a:gd name="connsiteY3" fmla="*/ 299181 h 364998"/>
                                    <a:gd name="connsiteX4" fmla="*/ 95536 w 150113"/>
                                    <a:gd name="connsiteY4" fmla="*/ 312230 h 364998"/>
                                    <a:gd name="connsiteX5" fmla="*/ 100679 w 150113"/>
                                    <a:gd name="connsiteY5" fmla="*/ 319850 h 364998"/>
                                    <a:gd name="connsiteX6" fmla="*/ 111252 w 150113"/>
                                    <a:gd name="connsiteY6" fmla="*/ 323374 h 364998"/>
                                    <a:gd name="connsiteX7" fmla="*/ 128873 w 150113"/>
                                    <a:gd name="connsiteY7" fmla="*/ 324231 h 364998"/>
                                    <a:gd name="connsiteX8" fmla="*/ 150019 w 150113"/>
                                    <a:gd name="connsiteY8" fmla="*/ 324231 h 364998"/>
                                    <a:gd name="connsiteX9" fmla="*/ 150019 w 150113"/>
                                    <a:gd name="connsiteY9" fmla="*/ 364998 h 364998"/>
                                    <a:gd name="connsiteX10" fmla="*/ 114681 w 150113"/>
                                    <a:gd name="connsiteY10" fmla="*/ 364998 h 364998"/>
                                    <a:gd name="connsiteX11" fmla="*/ 84010 w 150113"/>
                                    <a:gd name="connsiteY11" fmla="*/ 362521 h 364998"/>
                                    <a:gd name="connsiteX12" fmla="*/ 63341 w 150113"/>
                                    <a:gd name="connsiteY12" fmla="*/ 353568 h 364998"/>
                                    <a:gd name="connsiteX13" fmla="*/ 51625 w 150113"/>
                                    <a:gd name="connsiteY13" fmla="*/ 335089 h 364998"/>
                                    <a:gd name="connsiteX14" fmla="*/ 47815 w 150113"/>
                                    <a:gd name="connsiteY14" fmla="*/ 303562 h 364998"/>
                                    <a:gd name="connsiteX15" fmla="*/ 47815 w 150113"/>
                                    <a:gd name="connsiteY15" fmla="*/ 124968 h 364998"/>
                                    <a:gd name="connsiteX16" fmla="*/ 0 w 150113"/>
                                    <a:gd name="connsiteY16" fmla="*/ 124968 h 364998"/>
                                    <a:gd name="connsiteX17" fmla="*/ 0 w 150113"/>
                                    <a:gd name="connsiteY17" fmla="*/ 84201 h 364998"/>
                                    <a:gd name="connsiteX18" fmla="*/ 47815 w 150113"/>
                                    <a:gd name="connsiteY18" fmla="*/ 84201 h 364998"/>
                                    <a:gd name="connsiteX19" fmla="*/ 47815 w 150113"/>
                                    <a:gd name="connsiteY19" fmla="*/ 0 h 364998"/>
                                    <a:gd name="connsiteX20" fmla="*/ 94012 w 150113"/>
                                    <a:gd name="connsiteY20" fmla="*/ 0 h 364998"/>
                                    <a:gd name="connsiteX21" fmla="*/ 94012 w 150113"/>
                                    <a:gd name="connsiteY21" fmla="*/ 84201 h 364998"/>
                                    <a:gd name="connsiteX22" fmla="*/ 150114 w 150113"/>
                                    <a:gd name="connsiteY22" fmla="*/ 84201 h 364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50113" h="364998">
                                      <a:moveTo>
                                        <a:pt x="150114" y="84106"/>
                                      </a:moveTo>
                                      <a:lnTo>
                                        <a:pt x="150114" y="124873"/>
                                      </a:lnTo>
                                      <a:lnTo>
                                        <a:pt x="94202" y="124873"/>
                                      </a:lnTo>
                                      <a:lnTo>
                                        <a:pt x="94202" y="299181"/>
                                      </a:lnTo>
                                      <a:cubicBezTo>
                                        <a:pt x="94202" y="304609"/>
                                        <a:pt x="94678" y="308991"/>
                                        <a:pt x="95536" y="312230"/>
                                      </a:cubicBezTo>
                                      <a:cubicBezTo>
                                        <a:pt x="96393" y="315468"/>
                                        <a:pt x="98107" y="318040"/>
                                        <a:pt x="100679" y="319850"/>
                                      </a:cubicBezTo>
                                      <a:cubicBezTo>
                                        <a:pt x="103251" y="321659"/>
                                        <a:pt x="106775" y="322802"/>
                                        <a:pt x="111252" y="323374"/>
                                      </a:cubicBezTo>
                                      <a:cubicBezTo>
                                        <a:pt x="115729" y="323945"/>
                                        <a:pt x="121634" y="324231"/>
                                        <a:pt x="128873" y="324231"/>
                                      </a:cubicBezTo>
                                      <a:lnTo>
                                        <a:pt x="150019" y="324231"/>
                                      </a:lnTo>
                                      <a:lnTo>
                                        <a:pt x="150019" y="364998"/>
                                      </a:lnTo>
                                      <a:lnTo>
                                        <a:pt x="114681" y="364998"/>
                                      </a:lnTo>
                                      <a:cubicBezTo>
                                        <a:pt x="102775" y="364998"/>
                                        <a:pt x="92488" y="364141"/>
                                        <a:pt x="84010" y="362521"/>
                                      </a:cubicBezTo>
                                      <a:cubicBezTo>
                                        <a:pt x="75533" y="360902"/>
                                        <a:pt x="68580" y="357854"/>
                                        <a:pt x="63341" y="353568"/>
                                      </a:cubicBezTo>
                                      <a:cubicBezTo>
                                        <a:pt x="58102" y="349187"/>
                                        <a:pt x="54197" y="343091"/>
                                        <a:pt x="51625" y="335089"/>
                                      </a:cubicBezTo>
                                      <a:cubicBezTo>
                                        <a:pt x="49054" y="327089"/>
                                        <a:pt x="47815" y="316611"/>
                                        <a:pt x="47815" y="303562"/>
                                      </a:cubicBezTo>
                                      <a:lnTo>
                                        <a:pt x="47815" y="124968"/>
                                      </a:lnTo>
                                      <a:lnTo>
                                        <a:pt x="0" y="124968"/>
                                      </a:lnTo>
                                      <a:lnTo>
                                        <a:pt x="0" y="84201"/>
                                      </a:lnTo>
                                      <a:lnTo>
                                        <a:pt x="47815" y="84201"/>
                                      </a:lnTo>
                                      <a:lnTo>
                                        <a:pt x="47815" y="0"/>
                                      </a:lnTo>
                                      <a:lnTo>
                                        <a:pt x="94012" y="0"/>
                                      </a:lnTo>
                                      <a:lnTo>
                                        <a:pt x="94012" y="84201"/>
                                      </a:lnTo>
                                      <a:lnTo>
                                        <a:pt x="150114" y="8420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0" name="Freeform: Shape 5060"/>
                              <wps:cNvSpPr/>
                              <wps:spPr>
                                <a:xfrm>
                                  <a:off x="1431416" y="5456301"/>
                                  <a:ext cx="232409" cy="387667"/>
                                </a:xfrm>
                                <a:custGeom>
                                  <a:avLst/>
                                  <a:gdLst>
                                    <a:gd name="connsiteX0" fmla="*/ 46196 w 232409"/>
                                    <a:gd name="connsiteY0" fmla="*/ 0 h 387667"/>
                                    <a:gd name="connsiteX1" fmla="*/ 46196 w 232409"/>
                                    <a:gd name="connsiteY1" fmla="*/ 148209 h 387667"/>
                                    <a:gd name="connsiteX2" fmla="*/ 47244 w 232409"/>
                                    <a:gd name="connsiteY2" fmla="*/ 148209 h 387667"/>
                                    <a:gd name="connsiteX3" fmla="*/ 62484 w 232409"/>
                                    <a:gd name="connsiteY3" fmla="*/ 126206 h 387667"/>
                                    <a:gd name="connsiteX4" fmla="*/ 84487 w 232409"/>
                                    <a:gd name="connsiteY4" fmla="*/ 111537 h 387667"/>
                                    <a:gd name="connsiteX5" fmla="*/ 110014 w 232409"/>
                                    <a:gd name="connsiteY5" fmla="*/ 103155 h 387667"/>
                                    <a:gd name="connsiteX6" fmla="*/ 135826 w 232409"/>
                                    <a:gd name="connsiteY6" fmla="*/ 100489 h 387667"/>
                                    <a:gd name="connsiteX7" fmla="*/ 182023 w 232409"/>
                                    <a:gd name="connsiteY7" fmla="*/ 108109 h 387667"/>
                                    <a:gd name="connsiteX8" fmla="*/ 211836 w 232409"/>
                                    <a:gd name="connsiteY8" fmla="*/ 129254 h 387667"/>
                                    <a:gd name="connsiteX9" fmla="*/ 227838 w 232409"/>
                                    <a:gd name="connsiteY9" fmla="*/ 161544 h 387667"/>
                                    <a:gd name="connsiteX10" fmla="*/ 232410 w 232409"/>
                                    <a:gd name="connsiteY10" fmla="*/ 203072 h 387667"/>
                                    <a:gd name="connsiteX11" fmla="*/ 232410 w 232409"/>
                                    <a:gd name="connsiteY11" fmla="*/ 387667 h 387667"/>
                                    <a:gd name="connsiteX12" fmla="*/ 186309 w 232409"/>
                                    <a:gd name="connsiteY12" fmla="*/ 387667 h 387667"/>
                                    <a:gd name="connsiteX13" fmla="*/ 186309 w 232409"/>
                                    <a:gd name="connsiteY13" fmla="*/ 197644 h 387667"/>
                                    <a:gd name="connsiteX14" fmla="*/ 171069 w 232409"/>
                                    <a:gd name="connsiteY14" fmla="*/ 156400 h 387667"/>
                                    <a:gd name="connsiteX15" fmla="*/ 129254 w 232409"/>
                                    <a:gd name="connsiteY15" fmla="*/ 141160 h 387667"/>
                                    <a:gd name="connsiteX16" fmla="*/ 92583 w 232409"/>
                                    <a:gd name="connsiteY16" fmla="*/ 147638 h 387667"/>
                                    <a:gd name="connsiteX17" fmla="*/ 66770 w 232409"/>
                                    <a:gd name="connsiteY17" fmla="*/ 166116 h 387667"/>
                                    <a:gd name="connsiteX18" fmla="*/ 51340 w 232409"/>
                                    <a:gd name="connsiteY18" fmla="*/ 194119 h 387667"/>
                                    <a:gd name="connsiteX19" fmla="*/ 46196 w 232409"/>
                                    <a:gd name="connsiteY19" fmla="*/ 229171 h 387667"/>
                                    <a:gd name="connsiteX20" fmla="*/ 46196 w 232409"/>
                                    <a:gd name="connsiteY20" fmla="*/ 387667 h 387667"/>
                                    <a:gd name="connsiteX21" fmla="*/ 0 w 232409"/>
                                    <a:gd name="connsiteY21" fmla="*/ 387667 h 387667"/>
                                    <a:gd name="connsiteX22" fmla="*/ 0 w 232409"/>
                                    <a:gd name="connsiteY22" fmla="*/ 0 h 387667"/>
                                    <a:gd name="connsiteX23" fmla="*/ 46196 w 232409"/>
                                    <a:gd name="connsiteY23" fmla="*/ 0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2409" h="387667">
                                      <a:moveTo>
                                        <a:pt x="46196" y="0"/>
                                      </a:moveTo>
                                      <a:lnTo>
                                        <a:pt x="46196" y="148209"/>
                                      </a:lnTo>
                                      <a:lnTo>
                                        <a:pt x="47244" y="148209"/>
                                      </a:lnTo>
                                      <a:cubicBezTo>
                                        <a:pt x="50863" y="139541"/>
                                        <a:pt x="55912" y="132206"/>
                                        <a:pt x="62484" y="126206"/>
                                      </a:cubicBezTo>
                                      <a:cubicBezTo>
                                        <a:pt x="68961" y="120205"/>
                                        <a:pt x="76295" y="115348"/>
                                        <a:pt x="84487" y="111537"/>
                                      </a:cubicBezTo>
                                      <a:cubicBezTo>
                                        <a:pt x="92583" y="107728"/>
                                        <a:pt x="101155" y="104965"/>
                                        <a:pt x="110014" y="103155"/>
                                      </a:cubicBezTo>
                                      <a:cubicBezTo>
                                        <a:pt x="118872" y="101346"/>
                                        <a:pt x="127445" y="100489"/>
                                        <a:pt x="135826" y="100489"/>
                                      </a:cubicBezTo>
                                      <a:cubicBezTo>
                                        <a:pt x="154305" y="100489"/>
                                        <a:pt x="169640" y="103060"/>
                                        <a:pt x="182023" y="108109"/>
                                      </a:cubicBezTo>
                                      <a:cubicBezTo>
                                        <a:pt x="194310" y="113156"/>
                                        <a:pt x="204311" y="120205"/>
                                        <a:pt x="211836" y="129254"/>
                                      </a:cubicBezTo>
                                      <a:cubicBezTo>
                                        <a:pt x="219456" y="138303"/>
                                        <a:pt x="224790" y="149066"/>
                                        <a:pt x="227838" y="161544"/>
                                      </a:cubicBezTo>
                                      <a:cubicBezTo>
                                        <a:pt x="230886" y="174021"/>
                                        <a:pt x="232410" y="187833"/>
                                        <a:pt x="232410" y="203072"/>
                                      </a:cubicBezTo>
                                      <a:lnTo>
                                        <a:pt x="232410" y="387667"/>
                                      </a:lnTo>
                                      <a:lnTo>
                                        <a:pt x="186309" y="387667"/>
                                      </a:lnTo>
                                      <a:lnTo>
                                        <a:pt x="186309" y="197644"/>
                                      </a:lnTo>
                                      <a:cubicBezTo>
                                        <a:pt x="186309" y="180308"/>
                                        <a:pt x="181261" y="166497"/>
                                        <a:pt x="171069" y="156400"/>
                                      </a:cubicBezTo>
                                      <a:cubicBezTo>
                                        <a:pt x="160972" y="146304"/>
                                        <a:pt x="146971" y="141160"/>
                                        <a:pt x="129254" y="141160"/>
                                      </a:cubicBezTo>
                                      <a:cubicBezTo>
                                        <a:pt x="115157" y="141160"/>
                                        <a:pt x="102965" y="143351"/>
                                        <a:pt x="92583" y="147638"/>
                                      </a:cubicBezTo>
                                      <a:cubicBezTo>
                                        <a:pt x="82296" y="152019"/>
                                        <a:pt x="73628" y="158115"/>
                                        <a:pt x="66770" y="166116"/>
                                      </a:cubicBezTo>
                                      <a:cubicBezTo>
                                        <a:pt x="59912" y="174117"/>
                                        <a:pt x="54769" y="183356"/>
                                        <a:pt x="51340" y="194119"/>
                                      </a:cubicBezTo>
                                      <a:cubicBezTo>
                                        <a:pt x="47911" y="204788"/>
                                        <a:pt x="46196" y="216503"/>
                                        <a:pt x="46196" y="229171"/>
                                      </a:cubicBezTo>
                                      <a:lnTo>
                                        <a:pt x="46196" y="387667"/>
                                      </a:lnTo>
                                      <a:lnTo>
                                        <a:pt x="0" y="387667"/>
                                      </a:lnTo>
                                      <a:lnTo>
                                        <a:pt x="0" y="0"/>
                                      </a:lnTo>
                                      <a:lnTo>
                                        <a:pt x="4619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1" name="Freeform: Shape 5061"/>
                              <wps:cNvSpPr/>
                              <wps:spPr>
                                <a:xfrm>
                                  <a:off x="1709451" y="5556885"/>
                                  <a:ext cx="259270" cy="293083"/>
                                </a:xfrm>
                                <a:custGeom>
                                  <a:avLst/>
                                  <a:gdLst>
                                    <a:gd name="connsiteX0" fmla="*/ 213931 w 259270"/>
                                    <a:gd name="connsiteY0" fmla="*/ 269176 h 293083"/>
                                    <a:gd name="connsiteX1" fmla="*/ 134684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3 w 259270"/>
                                    <a:gd name="connsiteY7" fmla="*/ 41243 h 293083"/>
                                    <a:gd name="connsiteX8" fmla="*/ 79058 w 259270"/>
                                    <a:gd name="connsiteY8" fmla="*/ 10858 h 293083"/>
                                    <a:gd name="connsiteX9" fmla="*/ 132017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863 w 259270"/>
                                    <a:gd name="connsiteY14" fmla="*/ 160591 h 293083"/>
                                    <a:gd name="connsiteX15" fmla="*/ 53245 w 259270"/>
                                    <a:gd name="connsiteY15" fmla="*/ 195643 h 293083"/>
                                    <a:gd name="connsiteX16" fmla="*/ 68961 w 259270"/>
                                    <a:gd name="connsiteY16" fmla="*/ 224980 h 293083"/>
                                    <a:gd name="connsiteX17" fmla="*/ 96679 w 259270"/>
                                    <a:gd name="connsiteY17" fmla="*/ 245364 h 293083"/>
                                    <a:gd name="connsiteX18" fmla="*/ 136303 w 259270"/>
                                    <a:gd name="connsiteY18" fmla="*/ 252984 h 293083"/>
                                    <a:gd name="connsiteX19" fmla="*/ 184309 w 259270"/>
                                    <a:gd name="connsiteY19" fmla="*/ 239458 h 293083"/>
                                    <a:gd name="connsiteX20" fmla="*/ 208979 w 259270"/>
                                    <a:gd name="connsiteY20" fmla="*/ 198215 h 293083"/>
                                    <a:gd name="connsiteX21" fmla="*/ 254603 w 259270"/>
                                    <a:gd name="connsiteY21" fmla="*/ 198215 h 293083"/>
                                    <a:gd name="connsiteX22" fmla="*/ 213931 w 259270"/>
                                    <a:gd name="connsiteY22" fmla="*/ 269176 h 293083"/>
                                    <a:gd name="connsiteX23" fmla="*/ 202787 w 259270"/>
                                    <a:gd name="connsiteY23" fmla="*/ 88963 h 293083"/>
                                    <a:gd name="connsiteX24" fmla="*/ 185928 w 259270"/>
                                    <a:gd name="connsiteY24" fmla="*/ 63722 h 293083"/>
                                    <a:gd name="connsiteX25" fmla="*/ 160972 w 259270"/>
                                    <a:gd name="connsiteY25" fmla="*/ 46863 h 293083"/>
                                    <a:gd name="connsiteX26" fmla="*/ 129254 w 259270"/>
                                    <a:gd name="connsiteY26" fmla="*/ 40576 h 293083"/>
                                    <a:gd name="connsiteX27" fmla="*/ 96964 w 259270"/>
                                    <a:gd name="connsiteY27" fmla="*/ 46863 h 293083"/>
                                    <a:gd name="connsiteX28" fmla="*/ 72295 w 259270"/>
                                    <a:gd name="connsiteY28" fmla="*/ 64008 h 293083"/>
                                    <a:gd name="connsiteX29" fmla="*/ 56007 w 259270"/>
                                    <a:gd name="connsiteY29" fmla="*/ 89249 h 293083"/>
                                    <a:gd name="connsiteX30" fmla="*/ 48958 w 259270"/>
                                    <a:gd name="connsiteY30" fmla="*/ 119919 h 293083"/>
                                    <a:gd name="connsiteX31" fmla="*/ 210217 w 259270"/>
                                    <a:gd name="connsiteY31" fmla="*/ 119919 h 293083"/>
                                    <a:gd name="connsiteX32" fmla="*/ 202787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1" y="269176"/>
                                      </a:moveTo>
                                      <a:cubicBezTo>
                                        <a:pt x="192976" y="285083"/>
                                        <a:pt x="166497" y="293084"/>
                                        <a:pt x="134684" y="293084"/>
                                      </a:cubicBezTo>
                                      <a:cubicBezTo>
                                        <a:pt x="112204" y="293084"/>
                                        <a:pt x="92774" y="289464"/>
                                        <a:pt x="76295" y="282226"/>
                                      </a:cubicBezTo>
                                      <a:cubicBezTo>
                                        <a:pt x="59817" y="274987"/>
                                        <a:pt x="46006" y="264890"/>
                                        <a:pt x="34766" y="251841"/>
                                      </a:cubicBezTo>
                                      <a:cubicBezTo>
                                        <a:pt x="23527" y="238791"/>
                                        <a:pt x="15145" y="223266"/>
                                        <a:pt x="9525" y="205168"/>
                                      </a:cubicBezTo>
                                      <a:cubicBezTo>
                                        <a:pt x="3905" y="187071"/>
                                        <a:pt x="762" y="167354"/>
                                        <a:pt x="0" y="146018"/>
                                      </a:cubicBezTo>
                                      <a:cubicBezTo>
                                        <a:pt x="0" y="124682"/>
                                        <a:pt x="3238" y="105156"/>
                                        <a:pt x="9811" y="87344"/>
                                      </a:cubicBezTo>
                                      <a:cubicBezTo>
                                        <a:pt x="16288" y="69628"/>
                                        <a:pt x="25432" y="54197"/>
                                        <a:pt x="37243" y="41243"/>
                                      </a:cubicBezTo>
                                      <a:cubicBezTo>
                                        <a:pt x="48958" y="28194"/>
                                        <a:pt x="62960" y="18097"/>
                                        <a:pt x="79058" y="10858"/>
                                      </a:cubicBezTo>
                                      <a:cubicBezTo>
                                        <a:pt x="95155" y="3620"/>
                                        <a:pt x="112776" y="0"/>
                                        <a:pt x="132017" y="0"/>
                                      </a:cubicBezTo>
                                      <a:cubicBezTo>
                                        <a:pt x="156972" y="0"/>
                                        <a:pt x="177737"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863" y="160591"/>
                                      </a:lnTo>
                                      <a:cubicBezTo>
                                        <a:pt x="48482" y="172878"/>
                                        <a:pt x="49911" y="184595"/>
                                        <a:pt x="53245" y="195643"/>
                                      </a:cubicBezTo>
                                      <a:cubicBezTo>
                                        <a:pt x="56483" y="206692"/>
                                        <a:pt x="61722" y="216503"/>
                                        <a:pt x="68961" y="224980"/>
                                      </a:cubicBezTo>
                                      <a:cubicBezTo>
                                        <a:pt x="76200" y="233457"/>
                                        <a:pt x="85439" y="240316"/>
                                        <a:pt x="96679" y="245364"/>
                                      </a:cubicBezTo>
                                      <a:cubicBezTo>
                                        <a:pt x="107918" y="250412"/>
                                        <a:pt x="121158" y="252984"/>
                                        <a:pt x="136303" y="252984"/>
                                      </a:cubicBezTo>
                                      <a:cubicBezTo>
                                        <a:pt x="155829" y="252984"/>
                                        <a:pt x="171831" y="248412"/>
                                        <a:pt x="184309" y="239458"/>
                                      </a:cubicBezTo>
                                      <a:cubicBezTo>
                                        <a:pt x="196787" y="230410"/>
                                        <a:pt x="205073" y="216694"/>
                                        <a:pt x="208979" y="198215"/>
                                      </a:cubicBezTo>
                                      <a:lnTo>
                                        <a:pt x="254603" y="198215"/>
                                      </a:lnTo>
                                      <a:cubicBezTo>
                                        <a:pt x="248507" y="229552"/>
                                        <a:pt x="234887" y="253269"/>
                                        <a:pt x="213931" y="269176"/>
                                      </a:cubicBezTo>
                                      <a:close/>
                                      <a:moveTo>
                                        <a:pt x="202787" y="88963"/>
                                      </a:moveTo>
                                      <a:cubicBezTo>
                                        <a:pt x="198596" y="79153"/>
                                        <a:pt x="192976" y="70771"/>
                                        <a:pt x="185928" y="63722"/>
                                      </a:cubicBezTo>
                                      <a:cubicBezTo>
                                        <a:pt x="178879" y="56673"/>
                                        <a:pt x="170497" y="51054"/>
                                        <a:pt x="160972" y="46863"/>
                                      </a:cubicBezTo>
                                      <a:cubicBezTo>
                                        <a:pt x="151352" y="42672"/>
                                        <a:pt x="140779" y="40576"/>
                                        <a:pt x="129254" y="40576"/>
                                      </a:cubicBezTo>
                                      <a:cubicBezTo>
                                        <a:pt x="117348" y="40576"/>
                                        <a:pt x="106489" y="42672"/>
                                        <a:pt x="96964" y="46863"/>
                                      </a:cubicBezTo>
                                      <a:cubicBezTo>
                                        <a:pt x="87344" y="51054"/>
                                        <a:pt x="79153" y="56769"/>
                                        <a:pt x="72295" y="64008"/>
                                      </a:cubicBezTo>
                                      <a:cubicBezTo>
                                        <a:pt x="65437" y="71247"/>
                                        <a:pt x="60008" y="79629"/>
                                        <a:pt x="56007" y="89249"/>
                                      </a:cubicBezTo>
                                      <a:cubicBezTo>
                                        <a:pt x="52006" y="98870"/>
                                        <a:pt x="49625" y="109061"/>
                                        <a:pt x="48958" y="119919"/>
                                      </a:cubicBezTo>
                                      <a:lnTo>
                                        <a:pt x="210217" y="119919"/>
                                      </a:lnTo>
                                      <a:cubicBezTo>
                                        <a:pt x="209455" y="108966"/>
                                        <a:pt x="206978" y="98679"/>
                                        <a:pt x="202787"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2" name="Freeform: Shape 5062"/>
                              <wps:cNvSpPr/>
                              <wps:spPr>
                                <a:xfrm>
                                  <a:off x="2174557" y="5456205"/>
                                  <a:ext cx="305276" cy="387667"/>
                                </a:xfrm>
                                <a:custGeom>
                                  <a:avLst/>
                                  <a:gdLst>
                                    <a:gd name="connsiteX0" fmla="*/ 140779 w 305276"/>
                                    <a:gd name="connsiteY0" fmla="*/ 95 h 387667"/>
                                    <a:gd name="connsiteX1" fmla="*/ 167640 w 305276"/>
                                    <a:gd name="connsiteY1" fmla="*/ 381 h 387667"/>
                                    <a:gd name="connsiteX2" fmla="*/ 196120 w 305276"/>
                                    <a:gd name="connsiteY2" fmla="*/ 2000 h 387667"/>
                                    <a:gd name="connsiteX3" fmla="*/ 222409 w 305276"/>
                                    <a:gd name="connsiteY3" fmla="*/ 6096 h 387667"/>
                                    <a:gd name="connsiteX4" fmla="*/ 243268 w 305276"/>
                                    <a:gd name="connsiteY4" fmla="*/ 14192 h 387667"/>
                                    <a:gd name="connsiteX5" fmla="*/ 275558 w 305276"/>
                                    <a:gd name="connsiteY5" fmla="*/ 45720 h 387667"/>
                                    <a:gd name="connsiteX6" fmla="*/ 288893 w 305276"/>
                                    <a:gd name="connsiteY6" fmla="*/ 95155 h 387667"/>
                                    <a:gd name="connsiteX7" fmla="*/ 273939 w 305276"/>
                                    <a:gd name="connsiteY7" fmla="*/ 148590 h 387667"/>
                                    <a:gd name="connsiteX8" fmla="*/ 231362 w 305276"/>
                                    <a:gd name="connsiteY8" fmla="*/ 181927 h 387667"/>
                                    <a:gd name="connsiteX9" fmla="*/ 231362 w 305276"/>
                                    <a:gd name="connsiteY9" fmla="*/ 183070 h 387667"/>
                                    <a:gd name="connsiteX10" fmla="*/ 286226 w 305276"/>
                                    <a:gd name="connsiteY10" fmla="*/ 215646 h 387667"/>
                                    <a:gd name="connsiteX11" fmla="*/ 305276 w 305276"/>
                                    <a:gd name="connsiteY11" fmla="*/ 276415 h 387667"/>
                                    <a:gd name="connsiteX12" fmla="*/ 297656 w 305276"/>
                                    <a:gd name="connsiteY12" fmla="*/ 317659 h 387667"/>
                                    <a:gd name="connsiteX13" fmla="*/ 275082 w 305276"/>
                                    <a:gd name="connsiteY13" fmla="*/ 353187 h 387667"/>
                                    <a:gd name="connsiteX14" fmla="*/ 238125 w 305276"/>
                                    <a:gd name="connsiteY14" fmla="*/ 378143 h 387667"/>
                                    <a:gd name="connsiteX15" fmla="*/ 187357 w 305276"/>
                                    <a:gd name="connsiteY15" fmla="*/ 387668 h 387667"/>
                                    <a:gd name="connsiteX16" fmla="*/ 0 w 305276"/>
                                    <a:gd name="connsiteY16" fmla="*/ 387668 h 387667"/>
                                    <a:gd name="connsiteX17" fmla="*/ 0 w 305276"/>
                                    <a:gd name="connsiteY17" fmla="*/ 0 h 387667"/>
                                    <a:gd name="connsiteX18" fmla="*/ 140779 w 305276"/>
                                    <a:gd name="connsiteY18" fmla="*/ 0 h 387667"/>
                                    <a:gd name="connsiteX19" fmla="*/ 154972 w 305276"/>
                                    <a:gd name="connsiteY19" fmla="*/ 166783 h 387667"/>
                                    <a:gd name="connsiteX20" fmla="*/ 218218 w 305276"/>
                                    <a:gd name="connsiteY20" fmla="*/ 151257 h 387667"/>
                                    <a:gd name="connsiteX21" fmla="*/ 237458 w 305276"/>
                                    <a:gd name="connsiteY21" fmla="*/ 104870 h 387667"/>
                                    <a:gd name="connsiteX22" fmla="*/ 230981 w 305276"/>
                                    <a:gd name="connsiteY22" fmla="*/ 72294 h 387667"/>
                                    <a:gd name="connsiteX23" fmla="*/ 213074 w 305276"/>
                                    <a:gd name="connsiteY23" fmla="*/ 53816 h 387667"/>
                                    <a:gd name="connsiteX24" fmla="*/ 186785 w 305276"/>
                                    <a:gd name="connsiteY24" fmla="*/ 45434 h 387667"/>
                                    <a:gd name="connsiteX25" fmla="*/ 155067 w 305276"/>
                                    <a:gd name="connsiteY25" fmla="*/ 43529 h 387667"/>
                                    <a:gd name="connsiteX26" fmla="*/ 51911 w 305276"/>
                                    <a:gd name="connsiteY26" fmla="*/ 43529 h 387667"/>
                                    <a:gd name="connsiteX27" fmla="*/ 51911 w 305276"/>
                                    <a:gd name="connsiteY27" fmla="*/ 166783 h 387667"/>
                                    <a:gd name="connsiteX28" fmla="*/ 154972 w 305276"/>
                                    <a:gd name="connsiteY28" fmla="*/ 166783 h 387667"/>
                                    <a:gd name="connsiteX29" fmla="*/ 180975 w 305276"/>
                                    <a:gd name="connsiteY29" fmla="*/ 344328 h 387667"/>
                                    <a:gd name="connsiteX30" fmla="*/ 234410 w 305276"/>
                                    <a:gd name="connsiteY30" fmla="*/ 325850 h 387667"/>
                                    <a:gd name="connsiteX31" fmla="*/ 253651 w 305276"/>
                                    <a:gd name="connsiteY31" fmla="*/ 274796 h 387667"/>
                                    <a:gd name="connsiteX32" fmla="*/ 246602 w 305276"/>
                                    <a:gd name="connsiteY32" fmla="*/ 243268 h 387667"/>
                                    <a:gd name="connsiteX33" fmla="*/ 227838 w 305276"/>
                                    <a:gd name="connsiteY33" fmla="*/ 223456 h 387667"/>
                                    <a:gd name="connsiteX34" fmla="*/ 200977 w 305276"/>
                                    <a:gd name="connsiteY34" fmla="*/ 213170 h 387667"/>
                                    <a:gd name="connsiteX35" fmla="*/ 169450 w 305276"/>
                                    <a:gd name="connsiteY35" fmla="*/ 210217 h 387667"/>
                                    <a:gd name="connsiteX36" fmla="*/ 51625 w 305276"/>
                                    <a:gd name="connsiteY36" fmla="*/ 210217 h 387667"/>
                                    <a:gd name="connsiteX37" fmla="*/ 51625 w 305276"/>
                                    <a:gd name="connsiteY37" fmla="*/ 344328 h 387667"/>
                                    <a:gd name="connsiteX38" fmla="*/ 180975 w 305276"/>
                                    <a:gd name="connsiteY38" fmla="*/ 344328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05276" h="387667">
                                      <a:moveTo>
                                        <a:pt x="140779" y="95"/>
                                      </a:moveTo>
                                      <a:cubicBezTo>
                                        <a:pt x="149066" y="95"/>
                                        <a:pt x="158020" y="190"/>
                                        <a:pt x="167640" y="381"/>
                                      </a:cubicBezTo>
                                      <a:cubicBezTo>
                                        <a:pt x="177260" y="571"/>
                                        <a:pt x="186690" y="1143"/>
                                        <a:pt x="196120" y="2000"/>
                                      </a:cubicBezTo>
                                      <a:cubicBezTo>
                                        <a:pt x="205550" y="2857"/>
                                        <a:pt x="214313" y="4286"/>
                                        <a:pt x="222409" y="6096"/>
                                      </a:cubicBezTo>
                                      <a:cubicBezTo>
                                        <a:pt x="230505" y="7905"/>
                                        <a:pt x="237554" y="10573"/>
                                        <a:pt x="243268" y="14192"/>
                                      </a:cubicBezTo>
                                      <a:cubicBezTo>
                                        <a:pt x="255937" y="21812"/>
                                        <a:pt x="266700" y="32289"/>
                                        <a:pt x="275558" y="45720"/>
                                      </a:cubicBezTo>
                                      <a:cubicBezTo>
                                        <a:pt x="284417" y="59150"/>
                                        <a:pt x="288893" y="75533"/>
                                        <a:pt x="288893" y="95155"/>
                                      </a:cubicBezTo>
                                      <a:cubicBezTo>
                                        <a:pt x="288893" y="115824"/>
                                        <a:pt x="283940" y="133635"/>
                                        <a:pt x="273939" y="148590"/>
                                      </a:cubicBezTo>
                                      <a:cubicBezTo>
                                        <a:pt x="263938" y="163639"/>
                                        <a:pt x="249746" y="174784"/>
                                        <a:pt x="231362" y="181927"/>
                                      </a:cubicBezTo>
                                      <a:lnTo>
                                        <a:pt x="231362" y="183070"/>
                                      </a:lnTo>
                                      <a:cubicBezTo>
                                        <a:pt x="255270" y="188119"/>
                                        <a:pt x="273558" y="198977"/>
                                        <a:pt x="286226" y="215646"/>
                                      </a:cubicBezTo>
                                      <a:cubicBezTo>
                                        <a:pt x="298894" y="232314"/>
                                        <a:pt x="305276" y="252603"/>
                                        <a:pt x="305276" y="276415"/>
                                      </a:cubicBezTo>
                                      <a:cubicBezTo>
                                        <a:pt x="305276" y="290513"/>
                                        <a:pt x="302704" y="304324"/>
                                        <a:pt x="297656" y="317659"/>
                                      </a:cubicBezTo>
                                      <a:cubicBezTo>
                                        <a:pt x="292608" y="331089"/>
                                        <a:pt x="285083" y="342900"/>
                                        <a:pt x="275082" y="353187"/>
                                      </a:cubicBezTo>
                                      <a:cubicBezTo>
                                        <a:pt x="265081" y="363474"/>
                                        <a:pt x="252793" y="371856"/>
                                        <a:pt x="238125" y="378143"/>
                                      </a:cubicBezTo>
                                      <a:cubicBezTo>
                                        <a:pt x="223456" y="384524"/>
                                        <a:pt x="206502" y="387668"/>
                                        <a:pt x="187357" y="387668"/>
                                      </a:cubicBezTo>
                                      <a:lnTo>
                                        <a:pt x="0" y="387668"/>
                                      </a:lnTo>
                                      <a:lnTo>
                                        <a:pt x="0" y="0"/>
                                      </a:lnTo>
                                      <a:lnTo>
                                        <a:pt x="140779" y="0"/>
                                      </a:lnTo>
                                      <a:close/>
                                      <a:moveTo>
                                        <a:pt x="154972" y="166783"/>
                                      </a:moveTo>
                                      <a:cubicBezTo>
                                        <a:pt x="184309" y="166783"/>
                                        <a:pt x="205359" y="161639"/>
                                        <a:pt x="218218" y="151257"/>
                                      </a:cubicBezTo>
                                      <a:cubicBezTo>
                                        <a:pt x="231076" y="140970"/>
                                        <a:pt x="237458" y="125444"/>
                                        <a:pt x="237458" y="104870"/>
                                      </a:cubicBezTo>
                                      <a:cubicBezTo>
                                        <a:pt x="237458" y="91154"/>
                                        <a:pt x="235267" y="80296"/>
                                        <a:pt x="230981" y="72294"/>
                                      </a:cubicBezTo>
                                      <a:cubicBezTo>
                                        <a:pt x="226600" y="64294"/>
                                        <a:pt x="220694" y="58198"/>
                                        <a:pt x="213074" y="53816"/>
                                      </a:cubicBezTo>
                                      <a:cubicBezTo>
                                        <a:pt x="205454" y="49435"/>
                                        <a:pt x="196691" y="46672"/>
                                        <a:pt x="186785" y="45434"/>
                                      </a:cubicBezTo>
                                      <a:cubicBezTo>
                                        <a:pt x="176784" y="44196"/>
                                        <a:pt x="166211" y="43529"/>
                                        <a:pt x="155067" y="43529"/>
                                      </a:cubicBezTo>
                                      <a:lnTo>
                                        <a:pt x="51911" y="43529"/>
                                      </a:lnTo>
                                      <a:lnTo>
                                        <a:pt x="51911" y="166783"/>
                                      </a:lnTo>
                                      <a:lnTo>
                                        <a:pt x="154972" y="166783"/>
                                      </a:lnTo>
                                      <a:close/>
                                      <a:moveTo>
                                        <a:pt x="180975" y="344328"/>
                                      </a:moveTo>
                                      <a:cubicBezTo>
                                        <a:pt x="203740" y="344328"/>
                                        <a:pt x="221647" y="338233"/>
                                        <a:pt x="234410" y="325850"/>
                                      </a:cubicBezTo>
                                      <a:cubicBezTo>
                                        <a:pt x="247269" y="313563"/>
                                        <a:pt x="253651" y="296513"/>
                                        <a:pt x="253651" y="274796"/>
                                      </a:cubicBezTo>
                                      <a:cubicBezTo>
                                        <a:pt x="253651" y="262128"/>
                                        <a:pt x="251269" y="251650"/>
                                        <a:pt x="246602" y="243268"/>
                                      </a:cubicBezTo>
                                      <a:cubicBezTo>
                                        <a:pt x="241935" y="234982"/>
                                        <a:pt x="235648" y="228314"/>
                                        <a:pt x="227838" y="223456"/>
                                      </a:cubicBezTo>
                                      <a:cubicBezTo>
                                        <a:pt x="220027" y="218599"/>
                                        <a:pt x="211074" y="215169"/>
                                        <a:pt x="200977" y="213170"/>
                                      </a:cubicBezTo>
                                      <a:cubicBezTo>
                                        <a:pt x="190881" y="211169"/>
                                        <a:pt x="180308" y="210217"/>
                                        <a:pt x="169450" y="210217"/>
                                      </a:cubicBezTo>
                                      <a:lnTo>
                                        <a:pt x="51625" y="210217"/>
                                      </a:lnTo>
                                      <a:lnTo>
                                        <a:pt x="51625" y="344328"/>
                                      </a:lnTo>
                                      <a:lnTo>
                                        <a:pt x="180975" y="34432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3" name="Freeform: Shape 5063"/>
                              <wps:cNvSpPr/>
                              <wps:spPr>
                                <a:xfrm>
                                  <a:off x="2530792" y="5556636"/>
                                  <a:ext cx="147637" cy="287237"/>
                                </a:xfrm>
                                <a:custGeom>
                                  <a:avLst/>
                                  <a:gdLst>
                                    <a:gd name="connsiteX0" fmla="*/ 43434 w 147637"/>
                                    <a:gd name="connsiteY0" fmla="*/ 6631 h 287237"/>
                                    <a:gd name="connsiteX1" fmla="*/ 43434 w 147637"/>
                                    <a:gd name="connsiteY1" fmla="*/ 65781 h 287237"/>
                                    <a:gd name="connsiteX2" fmla="*/ 44482 w 147637"/>
                                    <a:gd name="connsiteY2" fmla="*/ 65781 h 287237"/>
                                    <a:gd name="connsiteX3" fmla="*/ 85725 w 147637"/>
                                    <a:gd name="connsiteY3" fmla="*/ 15298 h 287237"/>
                                    <a:gd name="connsiteX4" fmla="*/ 147638 w 147637"/>
                                    <a:gd name="connsiteY4" fmla="*/ 58 h 287237"/>
                                    <a:gd name="connsiteX5" fmla="*/ 147638 w 147637"/>
                                    <a:gd name="connsiteY5" fmla="*/ 48922 h 287237"/>
                                    <a:gd name="connsiteX6" fmla="*/ 100393 w 147637"/>
                                    <a:gd name="connsiteY6" fmla="*/ 56542 h 287237"/>
                                    <a:gd name="connsiteX7" fmla="*/ 68866 w 147637"/>
                                    <a:gd name="connsiteY7" fmla="*/ 78830 h 287237"/>
                                    <a:gd name="connsiteX8" fmla="*/ 51530 w 147637"/>
                                    <a:gd name="connsiteY8" fmla="*/ 114358 h 287237"/>
                                    <a:gd name="connsiteX9" fmla="*/ 46101 w 147637"/>
                                    <a:gd name="connsiteY9" fmla="*/ 162364 h 287237"/>
                                    <a:gd name="connsiteX10" fmla="*/ 46101 w 147637"/>
                                    <a:gd name="connsiteY10" fmla="*/ 287237 h 287237"/>
                                    <a:gd name="connsiteX11" fmla="*/ 0 w 147637"/>
                                    <a:gd name="connsiteY11" fmla="*/ 287237 h 287237"/>
                                    <a:gd name="connsiteX12" fmla="*/ 0 w 147637"/>
                                    <a:gd name="connsiteY12" fmla="*/ 6535 h 287237"/>
                                    <a:gd name="connsiteX13" fmla="*/ 43434 w 147637"/>
                                    <a:gd name="connsiteY13" fmla="*/ 6535 h 287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7637" h="287237">
                                      <a:moveTo>
                                        <a:pt x="43434" y="6631"/>
                                      </a:moveTo>
                                      <a:lnTo>
                                        <a:pt x="43434" y="65781"/>
                                      </a:lnTo>
                                      <a:lnTo>
                                        <a:pt x="44482" y="65781"/>
                                      </a:lnTo>
                                      <a:cubicBezTo>
                                        <a:pt x="55721" y="43016"/>
                                        <a:pt x="69437" y="26157"/>
                                        <a:pt x="85725" y="15298"/>
                                      </a:cubicBezTo>
                                      <a:cubicBezTo>
                                        <a:pt x="102013" y="4440"/>
                                        <a:pt x="122682" y="-608"/>
                                        <a:pt x="147638" y="58"/>
                                      </a:cubicBezTo>
                                      <a:lnTo>
                                        <a:pt x="147638" y="48922"/>
                                      </a:lnTo>
                                      <a:cubicBezTo>
                                        <a:pt x="129159" y="48922"/>
                                        <a:pt x="113442" y="51494"/>
                                        <a:pt x="100393" y="56542"/>
                                      </a:cubicBezTo>
                                      <a:cubicBezTo>
                                        <a:pt x="87344" y="61590"/>
                                        <a:pt x="76867" y="69019"/>
                                        <a:pt x="68866" y="78830"/>
                                      </a:cubicBezTo>
                                      <a:cubicBezTo>
                                        <a:pt x="60865" y="88641"/>
                                        <a:pt x="55150" y="100452"/>
                                        <a:pt x="51530" y="114358"/>
                                      </a:cubicBezTo>
                                      <a:cubicBezTo>
                                        <a:pt x="47911" y="128265"/>
                                        <a:pt x="46101" y="144267"/>
                                        <a:pt x="46101" y="162364"/>
                                      </a:cubicBezTo>
                                      <a:lnTo>
                                        <a:pt x="46101" y="287237"/>
                                      </a:lnTo>
                                      <a:lnTo>
                                        <a:pt x="0" y="287237"/>
                                      </a:lnTo>
                                      <a:lnTo>
                                        <a:pt x="0" y="6535"/>
                                      </a:lnTo>
                                      <a:lnTo>
                                        <a:pt x="43434" y="653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4" name="Freeform: Shape 5064"/>
                              <wps:cNvSpPr/>
                              <wps:spPr>
                                <a:xfrm>
                                  <a:off x="2709386" y="5456301"/>
                                  <a:ext cx="46100" cy="387667"/>
                                </a:xfrm>
                                <a:custGeom>
                                  <a:avLst/>
                                  <a:gdLst>
                                    <a:gd name="connsiteX0" fmla="*/ 0 w 46100"/>
                                    <a:gd name="connsiteY0" fmla="*/ 56483 h 387667"/>
                                    <a:gd name="connsiteX1" fmla="*/ 0 w 46100"/>
                                    <a:gd name="connsiteY1" fmla="*/ 0 h 387667"/>
                                    <a:gd name="connsiteX2" fmla="*/ 46101 w 46100"/>
                                    <a:gd name="connsiteY2" fmla="*/ 0 h 387667"/>
                                    <a:gd name="connsiteX3" fmla="*/ 46101 w 46100"/>
                                    <a:gd name="connsiteY3" fmla="*/ 56483 h 387667"/>
                                    <a:gd name="connsiteX4" fmla="*/ 0 w 46100"/>
                                    <a:gd name="connsiteY4" fmla="*/ 56483 h 387667"/>
                                    <a:gd name="connsiteX5" fmla="*/ 46101 w 46100"/>
                                    <a:gd name="connsiteY5" fmla="*/ 106966 h 387667"/>
                                    <a:gd name="connsiteX6" fmla="*/ 46101 w 46100"/>
                                    <a:gd name="connsiteY6" fmla="*/ 387667 h 387667"/>
                                    <a:gd name="connsiteX7" fmla="*/ 0 w 46100"/>
                                    <a:gd name="connsiteY7" fmla="*/ 387667 h 387667"/>
                                    <a:gd name="connsiteX8" fmla="*/ 0 w 46100"/>
                                    <a:gd name="connsiteY8" fmla="*/ 106966 h 387667"/>
                                    <a:gd name="connsiteX9" fmla="*/ 46101 w 46100"/>
                                    <a:gd name="connsiteY9" fmla="*/ 106966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100" h="387667">
                                      <a:moveTo>
                                        <a:pt x="0" y="56483"/>
                                      </a:moveTo>
                                      <a:lnTo>
                                        <a:pt x="0" y="0"/>
                                      </a:lnTo>
                                      <a:lnTo>
                                        <a:pt x="46101" y="0"/>
                                      </a:lnTo>
                                      <a:lnTo>
                                        <a:pt x="46101" y="56483"/>
                                      </a:lnTo>
                                      <a:lnTo>
                                        <a:pt x="0" y="56483"/>
                                      </a:lnTo>
                                      <a:close/>
                                      <a:moveTo>
                                        <a:pt x="46101" y="106966"/>
                                      </a:moveTo>
                                      <a:lnTo>
                                        <a:pt x="46101" y="387667"/>
                                      </a:lnTo>
                                      <a:lnTo>
                                        <a:pt x="0" y="387667"/>
                                      </a:lnTo>
                                      <a:lnTo>
                                        <a:pt x="0" y="106966"/>
                                      </a:lnTo>
                                      <a:lnTo>
                                        <a:pt x="46101" y="10696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5" name="Freeform: Shape 5065"/>
                              <wps:cNvSpPr/>
                              <wps:spPr>
                                <a:xfrm>
                                  <a:off x="2788634" y="5479160"/>
                                  <a:ext cx="149923" cy="364998"/>
                                </a:xfrm>
                                <a:custGeom>
                                  <a:avLst/>
                                  <a:gdLst>
                                    <a:gd name="connsiteX0" fmla="*/ 149924 w 149923"/>
                                    <a:gd name="connsiteY0" fmla="*/ 84106 h 364998"/>
                                    <a:gd name="connsiteX1" fmla="*/ 149924 w 149923"/>
                                    <a:gd name="connsiteY1" fmla="*/ 124873 h 364998"/>
                                    <a:gd name="connsiteX2" fmla="*/ 94012 w 149923"/>
                                    <a:gd name="connsiteY2" fmla="*/ 124873 h 364998"/>
                                    <a:gd name="connsiteX3" fmla="*/ 94012 w 149923"/>
                                    <a:gd name="connsiteY3" fmla="*/ 299181 h 364998"/>
                                    <a:gd name="connsiteX4" fmla="*/ 95345 w 149923"/>
                                    <a:gd name="connsiteY4" fmla="*/ 312230 h 364998"/>
                                    <a:gd name="connsiteX5" fmla="*/ 100489 w 149923"/>
                                    <a:gd name="connsiteY5" fmla="*/ 319850 h 364998"/>
                                    <a:gd name="connsiteX6" fmla="*/ 111062 w 149923"/>
                                    <a:gd name="connsiteY6" fmla="*/ 323374 h 364998"/>
                                    <a:gd name="connsiteX7" fmla="*/ 128683 w 149923"/>
                                    <a:gd name="connsiteY7" fmla="*/ 324231 h 364998"/>
                                    <a:gd name="connsiteX8" fmla="*/ 149828 w 149923"/>
                                    <a:gd name="connsiteY8" fmla="*/ 324231 h 364998"/>
                                    <a:gd name="connsiteX9" fmla="*/ 149828 w 149923"/>
                                    <a:gd name="connsiteY9" fmla="*/ 364998 h 364998"/>
                                    <a:gd name="connsiteX10" fmla="*/ 114586 w 149923"/>
                                    <a:gd name="connsiteY10" fmla="*/ 364998 h 364998"/>
                                    <a:gd name="connsiteX11" fmla="*/ 83915 w 149923"/>
                                    <a:gd name="connsiteY11" fmla="*/ 362521 h 364998"/>
                                    <a:gd name="connsiteX12" fmla="*/ 63246 w 149923"/>
                                    <a:gd name="connsiteY12" fmla="*/ 353568 h 364998"/>
                                    <a:gd name="connsiteX13" fmla="*/ 51626 w 149923"/>
                                    <a:gd name="connsiteY13" fmla="*/ 335089 h 364998"/>
                                    <a:gd name="connsiteX14" fmla="*/ 47816 w 149923"/>
                                    <a:gd name="connsiteY14" fmla="*/ 303562 h 364998"/>
                                    <a:gd name="connsiteX15" fmla="*/ 47816 w 149923"/>
                                    <a:gd name="connsiteY15" fmla="*/ 124968 h 364998"/>
                                    <a:gd name="connsiteX16" fmla="*/ 0 w 149923"/>
                                    <a:gd name="connsiteY16" fmla="*/ 124968 h 364998"/>
                                    <a:gd name="connsiteX17" fmla="*/ 0 w 149923"/>
                                    <a:gd name="connsiteY17" fmla="*/ 84201 h 364998"/>
                                    <a:gd name="connsiteX18" fmla="*/ 47816 w 149923"/>
                                    <a:gd name="connsiteY18" fmla="*/ 84201 h 364998"/>
                                    <a:gd name="connsiteX19" fmla="*/ 47816 w 149923"/>
                                    <a:gd name="connsiteY19" fmla="*/ 0 h 364998"/>
                                    <a:gd name="connsiteX20" fmla="*/ 93917 w 149923"/>
                                    <a:gd name="connsiteY20" fmla="*/ 0 h 364998"/>
                                    <a:gd name="connsiteX21" fmla="*/ 93917 w 149923"/>
                                    <a:gd name="connsiteY21" fmla="*/ 84201 h 364998"/>
                                    <a:gd name="connsiteX22" fmla="*/ 149924 w 149923"/>
                                    <a:gd name="connsiteY22" fmla="*/ 84201 h 364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9923" h="364998">
                                      <a:moveTo>
                                        <a:pt x="149924" y="84106"/>
                                      </a:moveTo>
                                      <a:lnTo>
                                        <a:pt x="149924" y="124873"/>
                                      </a:lnTo>
                                      <a:lnTo>
                                        <a:pt x="94012" y="124873"/>
                                      </a:lnTo>
                                      <a:lnTo>
                                        <a:pt x="94012" y="299181"/>
                                      </a:lnTo>
                                      <a:cubicBezTo>
                                        <a:pt x="94012" y="304609"/>
                                        <a:pt x="94488" y="308991"/>
                                        <a:pt x="95345" y="312230"/>
                                      </a:cubicBezTo>
                                      <a:cubicBezTo>
                                        <a:pt x="96203" y="315468"/>
                                        <a:pt x="98012" y="318040"/>
                                        <a:pt x="100489" y="319850"/>
                                      </a:cubicBezTo>
                                      <a:cubicBezTo>
                                        <a:pt x="102965" y="321659"/>
                                        <a:pt x="106585" y="322802"/>
                                        <a:pt x="111062" y="323374"/>
                                      </a:cubicBezTo>
                                      <a:cubicBezTo>
                                        <a:pt x="115538" y="323945"/>
                                        <a:pt x="121444" y="324231"/>
                                        <a:pt x="128683" y="324231"/>
                                      </a:cubicBezTo>
                                      <a:lnTo>
                                        <a:pt x="149828" y="324231"/>
                                      </a:lnTo>
                                      <a:lnTo>
                                        <a:pt x="149828" y="364998"/>
                                      </a:lnTo>
                                      <a:lnTo>
                                        <a:pt x="114586" y="364998"/>
                                      </a:lnTo>
                                      <a:cubicBezTo>
                                        <a:pt x="102679" y="364998"/>
                                        <a:pt x="92393" y="364141"/>
                                        <a:pt x="83915" y="362521"/>
                                      </a:cubicBezTo>
                                      <a:cubicBezTo>
                                        <a:pt x="75438" y="360902"/>
                                        <a:pt x="68485" y="357854"/>
                                        <a:pt x="63246" y="353568"/>
                                      </a:cubicBezTo>
                                      <a:cubicBezTo>
                                        <a:pt x="58007" y="349187"/>
                                        <a:pt x="54102" y="343091"/>
                                        <a:pt x="51626" y="335089"/>
                                      </a:cubicBezTo>
                                      <a:cubicBezTo>
                                        <a:pt x="49054" y="327089"/>
                                        <a:pt x="47816" y="316611"/>
                                        <a:pt x="47816" y="303562"/>
                                      </a:cubicBezTo>
                                      <a:lnTo>
                                        <a:pt x="47816" y="124968"/>
                                      </a:lnTo>
                                      <a:lnTo>
                                        <a:pt x="0" y="124968"/>
                                      </a:lnTo>
                                      <a:lnTo>
                                        <a:pt x="0" y="84201"/>
                                      </a:lnTo>
                                      <a:lnTo>
                                        <a:pt x="47816" y="84201"/>
                                      </a:lnTo>
                                      <a:lnTo>
                                        <a:pt x="47816" y="0"/>
                                      </a:lnTo>
                                      <a:lnTo>
                                        <a:pt x="93917" y="0"/>
                                      </a:lnTo>
                                      <a:lnTo>
                                        <a:pt x="93917" y="84201"/>
                                      </a:lnTo>
                                      <a:lnTo>
                                        <a:pt x="149924" y="8420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6" name="Freeform: Shape 5066"/>
                              <wps:cNvSpPr/>
                              <wps:spPr>
                                <a:xfrm>
                                  <a:off x="2980753" y="5456301"/>
                                  <a:ext cx="46100" cy="387667"/>
                                </a:xfrm>
                                <a:custGeom>
                                  <a:avLst/>
                                  <a:gdLst>
                                    <a:gd name="connsiteX0" fmla="*/ 0 w 46100"/>
                                    <a:gd name="connsiteY0" fmla="*/ 56483 h 387667"/>
                                    <a:gd name="connsiteX1" fmla="*/ 0 w 46100"/>
                                    <a:gd name="connsiteY1" fmla="*/ 0 h 387667"/>
                                    <a:gd name="connsiteX2" fmla="*/ 46101 w 46100"/>
                                    <a:gd name="connsiteY2" fmla="*/ 0 h 387667"/>
                                    <a:gd name="connsiteX3" fmla="*/ 46101 w 46100"/>
                                    <a:gd name="connsiteY3" fmla="*/ 56483 h 387667"/>
                                    <a:gd name="connsiteX4" fmla="*/ 0 w 46100"/>
                                    <a:gd name="connsiteY4" fmla="*/ 56483 h 387667"/>
                                    <a:gd name="connsiteX5" fmla="*/ 46101 w 46100"/>
                                    <a:gd name="connsiteY5" fmla="*/ 106966 h 387667"/>
                                    <a:gd name="connsiteX6" fmla="*/ 46101 w 46100"/>
                                    <a:gd name="connsiteY6" fmla="*/ 387667 h 387667"/>
                                    <a:gd name="connsiteX7" fmla="*/ 0 w 46100"/>
                                    <a:gd name="connsiteY7" fmla="*/ 387667 h 387667"/>
                                    <a:gd name="connsiteX8" fmla="*/ 0 w 46100"/>
                                    <a:gd name="connsiteY8" fmla="*/ 106966 h 387667"/>
                                    <a:gd name="connsiteX9" fmla="*/ 46101 w 46100"/>
                                    <a:gd name="connsiteY9" fmla="*/ 106966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100" h="387667">
                                      <a:moveTo>
                                        <a:pt x="0" y="56483"/>
                                      </a:moveTo>
                                      <a:lnTo>
                                        <a:pt x="0" y="0"/>
                                      </a:lnTo>
                                      <a:lnTo>
                                        <a:pt x="46101" y="0"/>
                                      </a:lnTo>
                                      <a:lnTo>
                                        <a:pt x="46101" y="56483"/>
                                      </a:lnTo>
                                      <a:lnTo>
                                        <a:pt x="0" y="56483"/>
                                      </a:lnTo>
                                      <a:close/>
                                      <a:moveTo>
                                        <a:pt x="46101" y="106966"/>
                                      </a:moveTo>
                                      <a:lnTo>
                                        <a:pt x="46101" y="387667"/>
                                      </a:lnTo>
                                      <a:lnTo>
                                        <a:pt x="0" y="387667"/>
                                      </a:lnTo>
                                      <a:lnTo>
                                        <a:pt x="0" y="106966"/>
                                      </a:lnTo>
                                      <a:lnTo>
                                        <a:pt x="46101" y="10696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7" name="Freeform: Shape 5067"/>
                              <wps:cNvSpPr/>
                              <wps:spPr>
                                <a:xfrm>
                                  <a:off x="3074193" y="5556885"/>
                                  <a:ext cx="238315" cy="293083"/>
                                </a:xfrm>
                                <a:custGeom>
                                  <a:avLst/>
                                  <a:gdLst>
                                    <a:gd name="connsiteX0" fmla="*/ 53149 w 238315"/>
                                    <a:gd name="connsiteY0" fmla="*/ 224409 h 293083"/>
                                    <a:gd name="connsiteX1" fmla="*/ 70199 w 238315"/>
                                    <a:gd name="connsiteY1" fmla="*/ 241268 h 293083"/>
                                    <a:gd name="connsiteX2" fmla="*/ 94107 w 238315"/>
                                    <a:gd name="connsiteY2" fmla="*/ 250221 h 293083"/>
                                    <a:gd name="connsiteX3" fmla="*/ 121539 w 238315"/>
                                    <a:gd name="connsiteY3" fmla="*/ 252984 h 293083"/>
                                    <a:gd name="connsiteX4" fmla="*/ 144304 w 238315"/>
                                    <a:gd name="connsiteY4" fmla="*/ 251364 h 293083"/>
                                    <a:gd name="connsiteX5" fmla="*/ 166306 w 238315"/>
                                    <a:gd name="connsiteY5" fmla="*/ 245364 h 293083"/>
                                    <a:gd name="connsiteX6" fmla="*/ 182880 w 238315"/>
                                    <a:gd name="connsiteY6" fmla="*/ 232600 h 293083"/>
                                    <a:gd name="connsiteX7" fmla="*/ 189357 w 238315"/>
                                    <a:gd name="connsiteY7" fmla="*/ 211169 h 293083"/>
                                    <a:gd name="connsiteX8" fmla="*/ 175831 w 238315"/>
                                    <a:gd name="connsiteY8" fmla="*/ 184022 h 293083"/>
                                    <a:gd name="connsiteX9" fmla="*/ 141922 w 238315"/>
                                    <a:gd name="connsiteY9" fmla="*/ 169069 h 293083"/>
                                    <a:gd name="connsiteX10" fmla="*/ 97631 w 238315"/>
                                    <a:gd name="connsiteY10" fmla="*/ 158782 h 293083"/>
                                    <a:gd name="connsiteX11" fmla="*/ 53340 w 238315"/>
                                    <a:gd name="connsiteY11" fmla="*/ 145732 h 293083"/>
                                    <a:gd name="connsiteX12" fmla="*/ 19431 w 238315"/>
                                    <a:gd name="connsiteY12" fmla="*/ 122110 h 293083"/>
                                    <a:gd name="connsiteX13" fmla="*/ 5905 w 238315"/>
                                    <a:gd name="connsiteY13" fmla="*/ 79724 h 293083"/>
                                    <a:gd name="connsiteX14" fmla="*/ 15430 w 238315"/>
                                    <a:gd name="connsiteY14" fmla="*/ 43339 h 293083"/>
                                    <a:gd name="connsiteX15" fmla="*/ 39910 w 238315"/>
                                    <a:gd name="connsiteY15" fmla="*/ 18669 h 293083"/>
                                    <a:gd name="connsiteX16" fmla="*/ 73533 w 238315"/>
                                    <a:gd name="connsiteY16" fmla="*/ 4572 h 293083"/>
                                    <a:gd name="connsiteX17" fmla="*/ 110680 w 238315"/>
                                    <a:gd name="connsiteY17" fmla="*/ 0 h 293083"/>
                                    <a:gd name="connsiteX18" fmla="*/ 154686 w 238315"/>
                                    <a:gd name="connsiteY18" fmla="*/ 4096 h 293083"/>
                                    <a:gd name="connsiteX19" fmla="*/ 190214 w 238315"/>
                                    <a:gd name="connsiteY19" fmla="*/ 18192 h 293083"/>
                                    <a:gd name="connsiteX20" fmla="*/ 214884 w 238315"/>
                                    <a:gd name="connsiteY20" fmla="*/ 45339 h 293083"/>
                                    <a:gd name="connsiteX21" fmla="*/ 225743 w 238315"/>
                                    <a:gd name="connsiteY21" fmla="*/ 87916 h 293083"/>
                                    <a:gd name="connsiteX22" fmla="*/ 179641 w 238315"/>
                                    <a:gd name="connsiteY22" fmla="*/ 87916 h 293083"/>
                                    <a:gd name="connsiteX23" fmla="*/ 172593 w 238315"/>
                                    <a:gd name="connsiteY23" fmla="*/ 65341 h 293083"/>
                                    <a:gd name="connsiteX24" fmla="*/ 157353 w 238315"/>
                                    <a:gd name="connsiteY24" fmla="*/ 50959 h 293083"/>
                                    <a:gd name="connsiteX25" fmla="*/ 136970 w 238315"/>
                                    <a:gd name="connsiteY25" fmla="*/ 43053 h 293083"/>
                                    <a:gd name="connsiteX26" fmla="*/ 114395 w 238315"/>
                                    <a:gd name="connsiteY26" fmla="*/ 40576 h 293083"/>
                                    <a:gd name="connsiteX27" fmla="*/ 93536 w 238315"/>
                                    <a:gd name="connsiteY27" fmla="*/ 42196 h 293083"/>
                                    <a:gd name="connsiteX28" fmla="*/ 74295 w 238315"/>
                                    <a:gd name="connsiteY28" fmla="*/ 47910 h 293083"/>
                                    <a:gd name="connsiteX29" fmla="*/ 60198 w 238315"/>
                                    <a:gd name="connsiteY29" fmla="*/ 58769 h 293083"/>
                                    <a:gd name="connsiteX30" fmla="*/ 54769 w 238315"/>
                                    <a:gd name="connsiteY30" fmla="*/ 76390 h 293083"/>
                                    <a:gd name="connsiteX31" fmla="*/ 63151 w 238315"/>
                                    <a:gd name="connsiteY31" fmla="*/ 96202 h 293083"/>
                                    <a:gd name="connsiteX32" fmla="*/ 84582 w 238315"/>
                                    <a:gd name="connsiteY32" fmla="*/ 109251 h 293083"/>
                                    <a:gd name="connsiteX33" fmla="*/ 113919 w 238315"/>
                                    <a:gd name="connsiteY33" fmla="*/ 117920 h 293083"/>
                                    <a:gd name="connsiteX34" fmla="*/ 146495 w 238315"/>
                                    <a:gd name="connsiteY34" fmla="*/ 125253 h 293083"/>
                                    <a:gd name="connsiteX35" fmla="*/ 180404 w 238315"/>
                                    <a:gd name="connsiteY35" fmla="*/ 134493 h 293083"/>
                                    <a:gd name="connsiteX36" fmla="*/ 209740 w 238315"/>
                                    <a:gd name="connsiteY36" fmla="*/ 148876 h 293083"/>
                                    <a:gd name="connsiteX37" fmla="*/ 230410 w 238315"/>
                                    <a:gd name="connsiteY37" fmla="*/ 171450 h 293083"/>
                                    <a:gd name="connsiteX38" fmla="*/ 238315 w 238315"/>
                                    <a:gd name="connsiteY38" fmla="*/ 205073 h 293083"/>
                                    <a:gd name="connsiteX39" fmla="*/ 227743 w 238315"/>
                                    <a:gd name="connsiteY39" fmla="*/ 247459 h 293083"/>
                                    <a:gd name="connsiteX40" fmla="*/ 200025 w 238315"/>
                                    <a:gd name="connsiteY40" fmla="*/ 274605 h 293083"/>
                                    <a:gd name="connsiteX41" fmla="*/ 161449 w 238315"/>
                                    <a:gd name="connsiteY41" fmla="*/ 288988 h 293083"/>
                                    <a:gd name="connsiteX42" fmla="*/ 118872 w 238315"/>
                                    <a:gd name="connsiteY42" fmla="*/ 293084 h 293083"/>
                                    <a:gd name="connsiteX43" fmla="*/ 74390 w 238315"/>
                                    <a:gd name="connsiteY43" fmla="*/ 288226 h 293083"/>
                                    <a:gd name="connsiteX44" fmla="*/ 36957 w 238315"/>
                                    <a:gd name="connsiteY44" fmla="*/ 272224 h 293083"/>
                                    <a:gd name="connsiteX45" fmla="*/ 10859 w 238315"/>
                                    <a:gd name="connsiteY45" fmla="*/ 242888 h 293083"/>
                                    <a:gd name="connsiteX46" fmla="*/ 0 w 238315"/>
                                    <a:gd name="connsiteY46" fmla="*/ 198596 h 293083"/>
                                    <a:gd name="connsiteX47" fmla="*/ 46101 w 238315"/>
                                    <a:gd name="connsiteY47" fmla="*/ 198596 h 293083"/>
                                    <a:gd name="connsiteX48" fmla="*/ 53149 w 238315"/>
                                    <a:gd name="connsiteY48" fmla="*/ 224409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8315" h="293083">
                                      <a:moveTo>
                                        <a:pt x="53149" y="224409"/>
                                      </a:moveTo>
                                      <a:cubicBezTo>
                                        <a:pt x="57531" y="231457"/>
                                        <a:pt x="63151" y="237077"/>
                                        <a:pt x="70199" y="241268"/>
                                      </a:cubicBezTo>
                                      <a:cubicBezTo>
                                        <a:pt x="77248" y="245459"/>
                                        <a:pt x="85249" y="248412"/>
                                        <a:pt x="94107" y="250221"/>
                                      </a:cubicBezTo>
                                      <a:cubicBezTo>
                                        <a:pt x="102965" y="252031"/>
                                        <a:pt x="112109" y="252984"/>
                                        <a:pt x="121539" y="252984"/>
                                      </a:cubicBezTo>
                                      <a:cubicBezTo>
                                        <a:pt x="128778" y="252984"/>
                                        <a:pt x="136398" y="252413"/>
                                        <a:pt x="144304" y="251364"/>
                                      </a:cubicBezTo>
                                      <a:cubicBezTo>
                                        <a:pt x="152305" y="250317"/>
                                        <a:pt x="159639" y="248316"/>
                                        <a:pt x="166306" y="245364"/>
                                      </a:cubicBezTo>
                                      <a:cubicBezTo>
                                        <a:pt x="172974" y="242506"/>
                                        <a:pt x="178498" y="238220"/>
                                        <a:pt x="182880" y="232600"/>
                                      </a:cubicBezTo>
                                      <a:cubicBezTo>
                                        <a:pt x="187262" y="226980"/>
                                        <a:pt x="189357" y="219837"/>
                                        <a:pt x="189357" y="211169"/>
                                      </a:cubicBezTo>
                                      <a:cubicBezTo>
                                        <a:pt x="189357" y="199263"/>
                                        <a:pt x="184785" y="190214"/>
                                        <a:pt x="175831" y="184022"/>
                                      </a:cubicBezTo>
                                      <a:cubicBezTo>
                                        <a:pt x="166783" y="177832"/>
                                        <a:pt x="155448" y="172878"/>
                                        <a:pt x="141922" y="169069"/>
                                      </a:cubicBezTo>
                                      <a:cubicBezTo>
                                        <a:pt x="128302" y="165259"/>
                                        <a:pt x="113633" y="161830"/>
                                        <a:pt x="97631" y="158782"/>
                                      </a:cubicBezTo>
                                      <a:cubicBezTo>
                                        <a:pt x="81724" y="155734"/>
                                        <a:pt x="66961" y="151352"/>
                                        <a:pt x="53340" y="145732"/>
                                      </a:cubicBezTo>
                                      <a:cubicBezTo>
                                        <a:pt x="39814" y="140112"/>
                                        <a:pt x="28480" y="132207"/>
                                        <a:pt x="19431" y="122110"/>
                                      </a:cubicBezTo>
                                      <a:cubicBezTo>
                                        <a:pt x="10382" y="112014"/>
                                        <a:pt x="5905" y="97917"/>
                                        <a:pt x="5905" y="79724"/>
                                      </a:cubicBezTo>
                                      <a:cubicBezTo>
                                        <a:pt x="5905" y="65627"/>
                                        <a:pt x="9049" y="53435"/>
                                        <a:pt x="15430" y="43339"/>
                                      </a:cubicBezTo>
                                      <a:cubicBezTo>
                                        <a:pt x="21717" y="33242"/>
                                        <a:pt x="29909" y="24955"/>
                                        <a:pt x="39910" y="18669"/>
                                      </a:cubicBezTo>
                                      <a:cubicBezTo>
                                        <a:pt x="49816" y="12382"/>
                                        <a:pt x="61055" y="7620"/>
                                        <a:pt x="73533" y="4572"/>
                                      </a:cubicBezTo>
                                      <a:cubicBezTo>
                                        <a:pt x="86011" y="1524"/>
                                        <a:pt x="98393" y="0"/>
                                        <a:pt x="110680" y="0"/>
                                      </a:cubicBezTo>
                                      <a:cubicBezTo>
                                        <a:pt x="126587" y="0"/>
                                        <a:pt x="141256" y="1333"/>
                                        <a:pt x="154686" y="4096"/>
                                      </a:cubicBezTo>
                                      <a:cubicBezTo>
                                        <a:pt x="168116" y="6858"/>
                                        <a:pt x="179927" y="11525"/>
                                        <a:pt x="190214" y="18192"/>
                                      </a:cubicBezTo>
                                      <a:cubicBezTo>
                                        <a:pt x="200501" y="24860"/>
                                        <a:pt x="208788" y="33909"/>
                                        <a:pt x="214884" y="45339"/>
                                      </a:cubicBezTo>
                                      <a:cubicBezTo>
                                        <a:pt x="221075" y="56769"/>
                                        <a:pt x="224695" y="70961"/>
                                        <a:pt x="225743" y="87916"/>
                                      </a:cubicBezTo>
                                      <a:lnTo>
                                        <a:pt x="179641" y="87916"/>
                                      </a:lnTo>
                                      <a:cubicBezTo>
                                        <a:pt x="178879" y="78867"/>
                                        <a:pt x="176594" y="71342"/>
                                        <a:pt x="172593" y="65341"/>
                                      </a:cubicBezTo>
                                      <a:cubicBezTo>
                                        <a:pt x="168593" y="59341"/>
                                        <a:pt x="163544" y="54578"/>
                                        <a:pt x="157353" y="50959"/>
                                      </a:cubicBezTo>
                                      <a:cubicBezTo>
                                        <a:pt x="151162" y="47339"/>
                                        <a:pt x="144399" y="44672"/>
                                        <a:pt x="136970" y="43053"/>
                                      </a:cubicBezTo>
                                      <a:cubicBezTo>
                                        <a:pt x="129540" y="41434"/>
                                        <a:pt x="122015" y="40576"/>
                                        <a:pt x="114395" y="40576"/>
                                      </a:cubicBezTo>
                                      <a:cubicBezTo>
                                        <a:pt x="107537" y="40576"/>
                                        <a:pt x="100584" y="41147"/>
                                        <a:pt x="93536" y="42196"/>
                                      </a:cubicBezTo>
                                      <a:cubicBezTo>
                                        <a:pt x="86487" y="43243"/>
                                        <a:pt x="80010" y="45148"/>
                                        <a:pt x="74295" y="47910"/>
                                      </a:cubicBezTo>
                                      <a:cubicBezTo>
                                        <a:pt x="68485" y="50578"/>
                                        <a:pt x="63818" y="54197"/>
                                        <a:pt x="60198" y="58769"/>
                                      </a:cubicBezTo>
                                      <a:cubicBezTo>
                                        <a:pt x="56579" y="63341"/>
                                        <a:pt x="54769" y="69151"/>
                                        <a:pt x="54769" y="76390"/>
                                      </a:cubicBezTo>
                                      <a:cubicBezTo>
                                        <a:pt x="54769" y="84391"/>
                                        <a:pt x="57531" y="90964"/>
                                        <a:pt x="63151" y="96202"/>
                                      </a:cubicBezTo>
                                      <a:cubicBezTo>
                                        <a:pt x="68771" y="101441"/>
                                        <a:pt x="75914" y="105823"/>
                                        <a:pt x="84582" y="109251"/>
                                      </a:cubicBezTo>
                                      <a:cubicBezTo>
                                        <a:pt x="93250" y="112680"/>
                                        <a:pt x="103061" y="115633"/>
                                        <a:pt x="113919" y="117920"/>
                                      </a:cubicBezTo>
                                      <a:cubicBezTo>
                                        <a:pt x="124778" y="120301"/>
                                        <a:pt x="135636" y="122682"/>
                                        <a:pt x="146495" y="125253"/>
                                      </a:cubicBezTo>
                                      <a:cubicBezTo>
                                        <a:pt x="158115" y="127825"/>
                                        <a:pt x="169354" y="130873"/>
                                        <a:pt x="180404" y="134493"/>
                                      </a:cubicBezTo>
                                      <a:cubicBezTo>
                                        <a:pt x="191453" y="138113"/>
                                        <a:pt x="201168" y="142875"/>
                                        <a:pt x="209740" y="148876"/>
                                      </a:cubicBezTo>
                                      <a:cubicBezTo>
                                        <a:pt x="218218" y="154876"/>
                                        <a:pt x="225076" y="162401"/>
                                        <a:pt x="230410" y="171450"/>
                                      </a:cubicBezTo>
                                      <a:cubicBezTo>
                                        <a:pt x="235648" y="180498"/>
                                        <a:pt x="238315" y="191738"/>
                                        <a:pt x="238315" y="205073"/>
                                      </a:cubicBezTo>
                                      <a:cubicBezTo>
                                        <a:pt x="238315" y="222122"/>
                                        <a:pt x="234791" y="236220"/>
                                        <a:pt x="227743" y="247459"/>
                                      </a:cubicBezTo>
                                      <a:cubicBezTo>
                                        <a:pt x="220694" y="258699"/>
                                        <a:pt x="211455" y="267748"/>
                                        <a:pt x="200025" y="274605"/>
                                      </a:cubicBezTo>
                                      <a:cubicBezTo>
                                        <a:pt x="188595" y="281464"/>
                                        <a:pt x="175736" y="286226"/>
                                        <a:pt x="161449" y="288988"/>
                                      </a:cubicBezTo>
                                      <a:cubicBezTo>
                                        <a:pt x="147161" y="291751"/>
                                        <a:pt x="132969" y="293084"/>
                                        <a:pt x="118872" y="293084"/>
                                      </a:cubicBezTo>
                                      <a:cubicBezTo>
                                        <a:pt x="103346" y="293084"/>
                                        <a:pt x="88487" y="291465"/>
                                        <a:pt x="74390" y="288226"/>
                                      </a:cubicBezTo>
                                      <a:cubicBezTo>
                                        <a:pt x="60293" y="284988"/>
                                        <a:pt x="47815" y="279654"/>
                                        <a:pt x="36957" y="272224"/>
                                      </a:cubicBezTo>
                                      <a:cubicBezTo>
                                        <a:pt x="26098" y="264795"/>
                                        <a:pt x="17431" y="255079"/>
                                        <a:pt x="10859" y="242888"/>
                                      </a:cubicBezTo>
                                      <a:cubicBezTo>
                                        <a:pt x="4381" y="230791"/>
                                        <a:pt x="762" y="216027"/>
                                        <a:pt x="0" y="198596"/>
                                      </a:cubicBezTo>
                                      <a:lnTo>
                                        <a:pt x="46101" y="198596"/>
                                      </a:lnTo>
                                      <a:cubicBezTo>
                                        <a:pt x="46482" y="208693"/>
                                        <a:pt x="48768" y="217360"/>
                                        <a:pt x="53149" y="2244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8" name="Freeform: Shape 5068"/>
                              <wps:cNvSpPr/>
                              <wps:spPr>
                                <a:xfrm>
                                  <a:off x="3356800" y="5456301"/>
                                  <a:ext cx="232409" cy="387667"/>
                                </a:xfrm>
                                <a:custGeom>
                                  <a:avLst/>
                                  <a:gdLst>
                                    <a:gd name="connsiteX0" fmla="*/ 46291 w 232409"/>
                                    <a:gd name="connsiteY0" fmla="*/ 0 h 387667"/>
                                    <a:gd name="connsiteX1" fmla="*/ 46291 w 232409"/>
                                    <a:gd name="connsiteY1" fmla="*/ 148209 h 387667"/>
                                    <a:gd name="connsiteX2" fmla="*/ 47339 w 232409"/>
                                    <a:gd name="connsiteY2" fmla="*/ 148209 h 387667"/>
                                    <a:gd name="connsiteX3" fmla="*/ 62579 w 232409"/>
                                    <a:gd name="connsiteY3" fmla="*/ 126206 h 387667"/>
                                    <a:gd name="connsiteX4" fmla="*/ 84582 w 232409"/>
                                    <a:gd name="connsiteY4" fmla="*/ 111537 h 387667"/>
                                    <a:gd name="connsiteX5" fmla="*/ 110109 w 232409"/>
                                    <a:gd name="connsiteY5" fmla="*/ 103155 h 387667"/>
                                    <a:gd name="connsiteX6" fmla="*/ 135922 w 232409"/>
                                    <a:gd name="connsiteY6" fmla="*/ 100489 h 387667"/>
                                    <a:gd name="connsiteX7" fmla="*/ 182023 w 232409"/>
                                    <a:gd name="connsiteY7" fmla="*/ 108109 h 387667"/>
                                    <a:gd name="connsiteX8" fmla="*/ 211836 w 232409"/>
                                    <a:gd name="connsiteY8" fmla="*/ 129254 h 387667"/>
                                    <a:gd name="connsiteX9" fmla="*/ 227838 w 232409"/>
                                    <a:gd name="connsiteY9" fmla="*/ 161544 h 387667"/>
                                    <a:gd name="connsiteX10" fmla="*/ 232410 w 232409"/>
                                    <a:gd name="connsiteY10" fmla="*/ 203072 h 387667"/>
                                    <a:gd name="connsiteX11" fmla="*/ 232410 w 232409"/>
                                    <a:gd name="connsiteY11" fmla="*/ 387667 h 387667"/>
                                    <a:gd name="connsiteX12" fmla="*/ 186309 w 232409"/>
                                    <a:gd name="connsiteY12" fmla="*/ 387667 h 387667"/>
                                    <a:gd name="connsiteX13" fmla="*/ 186309 w 232409"/>
                                    <a:gd name="connsiteY13" fmla="*/ 197644 h 387667"/>
                                    <a:gd name="connsiteX14" fmla="*/ 171069 w 232409"/>
                                    <a:gd name="connsiteY14" fmla="*/ 156400 h 387667"/>
                                    <a:gd name="connsiteX15" fmla="*/ 129254 w 232409"/>
                                    <a:gd name="connsiteY15" fmla="*/ 141160 h 387667"/>
                                    <a:gd name="connsiteX16" fmla="*/ 92583 w 232409"/>
                                    <a:gd name="connsiteY16" fmla="*/ 147638 h 387667"/>
                                    <a:gd name="connsiteX17" fmla="*/ 66770 w 232409"/>
                                    <a:gd name="connsiteY17" fmla="*/ 166116 h 387667"/>
                                    <a:gd name="connsiteX18" fmla="*/ 51244 w 232409"/>
                                    <a:gd name="connsiteY18" fmla="*/ 194119 h 387667"/>
                                    <a:gd name="connsiteX19" fmla="*/ 46101 w 232409"/>
                                    <a:gd name="connsiteY19" fmla="*/ 229171 h 387667"/>
                                    <a:gd name="connsiteX20" fmla="*/ 46101 w 232409"/>
                                    <a:gd name="connsiteY20" fmla="*/ 387667 h 387667"/>
                                    <a:gd name="connsiteX21" fmla="*/ 0 w 232409"/>
                                    <a:gd name="connsiteY21" fmla="*/ 387667 h 387667"/>
                                    <a:gd name="connsiteX22" fmla="*/ 0 w 232409"/>
                                    <a:gd name="connsiteY22" fmla="*/ 0 h 387667"/>
                                    <a:gd name="connsiteX23" fmla="*/ 46291 w 232409"/>
                                    <a:gd name="connsiteY23" fmla="*/ 0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2409" h="387667">
                                      <a:moveTo>
                                        <a:pt x="46291" y="0"/>
                                      </a:moveTo>
                                      <a:lnTo>
                                        <a:pt x="46291" y="148209"/>
                                      </a:lnTo>
                                      <a:lnTo>
                                        <a:pt x="47339" y="148209"/>
                                      </a:lnTo>
                                      <a:cubicBezTo>
                                        <a:pt x="50959" y="139541"/>
                                        <a:pt x="56007" y="132206"/>
                                        <a:pt x="62579" y="126206"/>
                                      </a:cubicBezTo>
                                      <a:cubicBezTo>
                                        <a:pt x="69056" y="120205"/>
                                        <a:pt x="76390" y="115348"/>
                                        <a:pt x="84582" y="111537"/>
                                      </a:cubicBezTo>
                                      <a:cubicBezTo>
                                        <a:pt x="92678" y="107728"/>
                                        <a:pt x="101251" y="104965"/>
                                        <a:pt x="110109" y="103155"/>
                                      </a:cubicBezTo>
                                      <a:cubicBezTo>
                                        <a:pt x="118967" y="101346"/>
                                        <a:pt x="127540" y="100489"/>
                                        <a:pt x="135922" y="100489"/>
                                      </a:cubicBezTo>
                                      <a:cubicBezTo>
                                        <a:pt x="154400" y="100489"/>
                                        <a:pt x="169735" y="103060"/>
                                        <a:pt x="182023" y="108109"/>
                                      </a:cubicBezTo>
                                      <a:cubicBezTo>
                                        <a:pt x="194310" y="113156"/>
                                        <a:pt x="204311" y="120205"/>
                                        <a:pt x="211836" y="129254"/>
                                      </a:cubicBezTo>
                                      <a:cubicBezTo>
                                        <a:pt x="219456" y="138303"/>
                                        <a:pt x="224790" y="149066"/>
                                        <a:pt x="227838" y="161544"/>
                                      </a:cubicBezTo>
                                      <a:cubicBezTo>
                                        <a:pt x="230886" y="174021"/>
                                        <a:pt x="232410" y="187833"/>
                                        <a:pt x="232410" y="203072"/>
                                      </a:cubicBezTo>
                                      <a:lnTo>
                                        <a:pt x="232410" y="387667"/>
                                      </a:lnTo>
                                      <a:lnTo>
                                        <a:pt x="186309" y="387667"/>
                                      </a:lnTo>
                                      <a:lnTo>
                                        <a:pt x="186309" y="197644"/>
                                      </a:lnTo>
                                      <a:cubicBezTo>
                                        <a:pt x="186309" y="180308"/>
                                        <a:pt x="181261" y="166497"/>
                                        <a:pt x="171069" y="156400"/>
                                      </a:cubicBezTo>
                                      <a:cubicBezTo>
                                        <a:pt x="160972" y="146304"/>
                                        <a:pt x="146971" y="141160"/>
                                        <a:pt x="129254" y="141160"/>
                                      </a:cubicBezTo>
                                      <a:cubicBezTo>
                                        <a:pt x="115157" y="141160"/>
                                        <a:pt x="102965" y="143351"/>
                                        <a:pt x="92583" y="147638"/>
                                      </a:cubicBezTo>
                                      <a:cubicBezTo>
                                        <a:pt x="82296" y="152019"/>
                                        <a:pt x="73628" y="158115"/>
                                        <a:pt x="66770" y="166116"/>
                                      </a:cubicBezTo>
                                      <a:cubicBezTo>
                                        <a:pt x="59912" y="174117"/>
                                        <a:pt x="54769" y="183356"/>
                                        <a:pt x="51244" y="194119"/>
                                      </a:cubicBezTo>
                                      <a:cubicBezTo>
                                        <a:pt x="47815" y="204788"/>
                                        <a:pt x="46101" y="216503"/>
                                        <a:pt x="46101" y="229171"/>
                                      </a:cubicBezTo>
                                      <a:lnTo>
                                        <a:pt x="46101" y="387667"/>
                                      </a:lnTo>
                                      <a:lnTo>
                                        <a:pt x="0" y="387667"/>
                                      </a:lnTo>
                                      <a:lnTo>
                                        <a:pt x="0" y="0"/>
                                      </a:lnTo>
                                      <a:lnTo>
                                        <a:pt x="46291"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9" name="Freeform: Shape 5069"/>
                              <wps:cNvSpPr/>
                              <wps:spPr>
                                <a:xfrm>
                                  <a:off x="3811428" y="5556789"/>
                                  <a:ext cx="266033" cy="394049"/>
                                </a:xfrm>
                                <a:custGeom>
                                  <a:avLst/>
                                  <a:gdLst>
                                    <a:gd name="connsiteX0" fmla="*/ 46101 w 266033"/>
                                    <a:gd name="connsiteY0" fmla="*/ 6477 h 394049"/>
                                    <a:gd name="connsiteX1" fmla="*/ 46101 w 266033"/>
                                    <a:gd name="connsiteY1" fmla="*/ 44482 h 394049"/>
                                    <a:gd name="connsiteX2" fmla="*/ 47149 w 266033"/>
                                    <a:gd name="connsiteY2" fmla="*/ 44482 h 394049"/>
                                    <a:gd name="connsiteX3" fmla="*/ 82963 w 266033"/>
                                    <a:gd name="connsiteY3" fmla="*/ 10573 h 394049"/>
                                    <a:gd name="connsiteX4" fmla="*/ 136684 w 266033"/>
                                    <a:gd name="connsiteY4" fmla="*/ 0 h 394049"/>
                                    <a:gd name="connsiteX5" fmla="*/ 193453 w 266033"/>
                                    <a:gd name="connsiteY5" fmla="*/ 11906 h 394049"/>
                                    <a:gd name="connsiteX6" fmla="*/ 233648 w 266033"/>
                                    <a:gd name="connsiteY6" fmla="*/ 44196 h 394049"/>
                                    <a:gd name="connsiteX7" fmla="*/ 257842 w 266033"/>
                                    <a:gd name="connsiteY7" fmla="*/ 91154 h 394049"/>
                                    <a:gd name="connsiteX8" fmla="*/ 266033 w 266033"/>
                                    <a:gd name="connsiteY8" fmla="*/ 147638 h 394049"/>
                                    <a:gd name="connsiteX9" fmla="*/ 258128 w 266033"/>
                                    <a:gd name="connsiteY9" fmla="*/ 204121 h 394049"/>
                                    <a:gd name="connsiteX10" fmla="*/ 234220 w 266033"/>
                                    <a:gd name="connsiteY10" fmla="*/ 250507 h 394049"/>
                                    <a:gd name="connsiteX11" fmla="*/ 194024 w 266033"/>
                                    <a:gd name="connsiteY11" fmla="*/ 281749 h 394049"/>
                                    <a:gd name="connsiteX12" fmla="*/ 137827 w 266033"/>
                                    <a:gd name="connsiteY12" fmla="*/ 293179 h 394049"/>
                                    <a:gd name="connsiteX13" fmla="*/ 114776 w 266033"/>
                                    <a:gd name="connsiteY13" fmla="*/ 290989 h 394049"/>
                                    <a:gd name="connsiteX14" fmla="*/ 89535 w 266033"/>
                                    <a:gd name="connsiteY14" fmla="*/ 283940 h 394049"/>
                                    <a:gd name="connsiteX15" fmla="*/ 65913 w 266033"/>
                                    <a:gd name="connsiteY15" fmla="*/ 270605 h 394049"/>
                                    <a:gd name="connsiteX16" fmla="*/ 47149 w 266033"/>
                                    <a:gd name="connsiteY16" fmla="*/ 249650 h 394049"/>
                                    <a:gd name="connsiteX17" fmla="*/ 46101 w 266033"/>
                                    <a:gd name="connsiteY17" fmla="*/ 249650 h 394049"/>
                                    <a:gd name="connsiteX18" fmla="*/ 46101 w 266033"/>
                                    <a:gd name="connsiteY18" fmla="*/ 394049 h 394049"/>
                                    <a:gd name="connsiteX19" fmla="*/ 0 w 266033"/>
                                    <a:gd name="connsiteY19" fmla="*/ 394049 h 394049"/>
                                    <a:gd name="connsiteX20" fmla="*/ 0 w 266033"/>
                                    <a:gd name="connsiteY20" fmla="*/ 6382 h 394049"/>
                                    <a:gd name="connsiteX21" fmla="*/ 46101 w 266033"/>
                                    <a:gd name="connsiteY21" fmla="*/ 6382 h 394049"/>
                                    <a:gd name="connsiteX22" fmla="*/ 211931 w 266033"/>
                                    <a:gd name="connsiteY22" fmla="*/ 106109 h 394049"/>
                                    <a:gd name="connsiteX23" fmla="*/ 196215 w 266033"/>
                                    <a:gd name="connsiteY23" fmla="*/ 72676 h 394049"/>
                                    <a:gd name="connsiteX24" fmla="*/ 169069 w 266033"/>
                                    <a:gd name="connsiteY24" fmla="*/ 49339 h 394049"/>
                                    <a:gd name="connsiteX25" fmla="*/ 130207 w 266033"/>
                                    <a:gd name="connsiteY25" fmla="*/ 40671 h 394049"/>
                                    <a:gd name="connsiteX26" fmla="*/ 90583 w 266033"/>
                                    <a:gd name="connsiteY26" fmla="*/ 49911 h 394049"/>
                                    <a:gd name="connsiteX27" fmla="*/ 64008 w 266033"/>
                                    <a:gd name="connsiteY27" fmla="*/ 74104 h 394049"/>
                                    <a:gd name="connsiteX28" fmla="*/ 49054 w 266033"/>
                                    <a:gd name="connsiteY28" fmla="*/ 108013 h 394049"/>
                                    <a:gd name="connsiteX29" fmla="*/ 44482 w 266033"/>
                                    <a:gd name="connsiteY29" fmla="*/ 146590 h 394049"/>
                                    <a:gd name="connsiteX30" fmla="*/ 49339 w 266033"/>
                                    <a:gd name="connsiteY30" fmla="*/ 186499 h 394049"/>
                                    <a:gd name="connsiteX31" fmla="*/ 64865 w 266033"/>
                                    <a:gd name="connsiteY31" fmla="*/ 220409 h 394049"/>
                                    <a:gd name="connsiteX32" fmla="*/ 92297 w 266033"/>
                                    <a:gd name="connsiteY32" fmla="*/ 244030 h 394049"/>
                                    <a:gd name="connsiteX33" fmla="*/ 133064 w 266033"/>
                                    <a:gd name="connsiteY33" fmla="*/ 252984 h 394049"/>
                                    <a:gd name="connsiteX34" fmla="*/ 172974 w 266033"/>
                                    <a:gd name="connsiteY34" fmla="*/ 243744 h 394049"/>
                                    <a:gd name="connsiteX35" fmla="*/ 198787 w 266033"/>
                                    <a:gd name="connsiteY35" fmla="*/ 219360 h 394049"/>
                                    <a:gd name="connsiteX36" fmla="*/ 212884 w 266033"/>
                                    <a:gd name="connsiteY36" fmla="*/ 184595 h 394049"/>
                                    <a:gd name="connsiteX37" fmla="*/ 217265 w 266033"/>
                                    <a:gd name="connsiteY37" fmla="*/ 144399 h 394049"/>
                                    <a:gd name="connsiteX38" fmla="*/ 211931 w 266033"/>
                                    <a:gd name="connsiteY38" fmla="*/ 106109 h 394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66033" h="394049">
                                      <a:moveTo>
                                        <a:pt x="46101" y="6477"/>
                                      </a:moveTo>
                                      <a:lnTo>
                                        <a:pt x="46101" y="44482"/>
                                      </a:lnTo>
                                      <a:lnTo>
                                        <a:pt x="47149" y="44482"/>
                                      </a:lnTo>
                                      <a:cubicBezTo>
                                        <a:pt x="54769" y="28956"/>
                                        <a:pt x="66675" y="17621"/>
                                        <a:pt x="82963" y="10573"/>
                                      </a:cubicBezTo>
                                      <a:cubicBezTo>
                                        <a:pt x="99251" y="3524"/>
                                        <a:pt x="117158" y="0"/>
                                        <a:pt x="136684" y="0"/>
                                      </a:cubicBezTo>
                                      <a:cubicBezTo>
                                        <a:pt x="158401" y="0"/>
                                        <a:pt x="177355" y="4000"/>
                                        <a:pt x="193453" y="11906"/>
                                      </a:cubicBezTo>
                                      <a:cubicBezTo>
                                        <a:pt x="209550" y="19907"/>
                                        <a:pt x="222980" y="30670"/>
                                        <a:pt x="233648" y="44196"/>
                                      </a:cubicBezTo>
                                      <a:cubicBezTo>
                                        <a:pt x="244316" y="57817"/>
                                        <a:pt x="252413" y="73437"/>
                                        <a:pt x="257842" y="91154"/>
                                      </a:cubicBezTo>
                                      <a:cubicBezTo>
                                        <a:pt x="263271" y="108871"/>
                                        <a:pt x="266033" y="127730"/>
                                        <a:pt x="266033" y="147638"/>
                                      </a:cubicBezTo>
                                      <a:cubicBezTo>
                                        <a:pt x="266033" y="167544"/>
                                        <a:pt x="263366" y="186404"/>
                                        <a:pt x="258128" y="204121"/>
                                      </a:cubicBezTo>
                                      <a:cubicBezTo>
                                        <a:pt x="252889" y="221837"/>
                                        <a:pt x="244888" y="237363"/>
                                        <a:pt x="234220" y="250507"/>
                                      </a:cubicBezTo>
                                      <a:cubicBezTo>
                                        <a:pt x="223552" y="263747"/>
                                        <a:pt x="210121" y="274129"/>
                                        <a:pt x="194024" y="281749"/>
                                      </a:cubicBezTo>
                                      <a:cubicBezTo>
                                        <a:pt x="177927" y="289370"/>
                                        <a:pt x="159163" y="293179"/>
                                        <a:pt x="137827" y="293179"/>
                                      </a:cubicBezTo>
                                      <a:cubicBezTo>
                                        <a:pt x="130969" y="293179"/>
                                        <a:pt x="123254" y="292418"/>
                                        <a:pt x="114776" y="290989"/>
                                      </a:cubicBezTo>
                                      <a:cubicBezTo>
                                        <a:pt x="106299" y="289560"/>
                                        <a:pt x="97822" y="287178"/>
                                        <a:pt x="89535" y="283940"/>
                                      </a:cubicBezTo>
                                      <a:cubicBezTo>
                                        <a:pt x="81248" y="280701"/>
                                        <a:pt x="73343" y="276225"/>
                                        <a:pt x="65913" y="270605"/>
                                      </a:cubicBezTo>
                                      <a:cubicBezTo>
                                        <a:pt x="58484" y="264986"/>
                                        <a:pt x="52292" y="258032"/>
                                        <a:pt x="47149" y="249650"/>
                                      </a:cubicBezTo>
                                      <a:lnTo>
                                        <a:pt x="46101" y="249650"/>
                                      </a:lnTo>
                                      <a:lnTo>
                                        <a:pt x="46101" y="394049"/>
                                      </a:lnTo>
                                      <a:lnTo>
                                        <a:pt x="0" y="394049"/>
                                      </a:lnTo>
                                      <a:lnTo>
                                        <a:pt x="0" y="6382"/>
                                      </a:lnTo>
                                      <a:lnTo>
                                        <a:pt x="46101" y="6382"/>
                                      </a:lnTo>
                                      <a:close/>
                                      <a:moveTo>
                                        <a:pt x="211931" y="106109"/>
                                      </a:moveTo>
                                      <a:cubicBezTo>
                                        <a:pt x="208502" y="93630"/>
                                        <a:pt x="203263" y="82486"/>
                                        <a:pt x="196215" y="72676"/>
                                      </a:cubicBezTo>
                                      <a:cubicBezTo>
                                        <a:pt x="189167" y="62865"/>
                                        <a:pt x="180118" y="55150"/>
                                        <a:pt x="169069" y="49339"/>
                                      </a:cubicBezTo>
                                      <a:cubicBezTo>
                                        <a:pt x="158020" y="43529"/>
                                        <a:pt x="145066" y="40671"/>
                                        <a:pt x="130207" y="40671"/>
                                      </a:cubicBezTo>
                                      <a:cubicBezTo>
                                        <a:pt x="114681" y="40671"/>
                                        <a:pt x="101441" y="43719"/>
                                        <a:pt x="90583" y="49911"/>
                                      </a:cubicBezTo>
                                      <a:cubicBezTo>
                                        <a:pt x="79724" y="56102"/>
                                        <a:pt x="70866" y="64103"/>
                                        <a:pt x="64008" y="74104"/>
                                      </a:cubicBezTo>
                                      <a:cubicBezTo>
                                        <a:pt x="57150" y="84105"/>
                                        <a:pt x="52102" y="95345"/>
                                        <a:pt x="49054" y="108013"/>
                                      </a:cubicBezTo>
                                      <a:cubicBezTo>
                                        <a:pt x="46006" y="120682"/>
                                        <a:pt x="44482" y="133540"/>
                                        <a:pt x="44482" y="146590"/>
                                      </a:cubicBezTo>
                                      <a:cubicBezTo>
                                        <a:pt x="44482" y="160401"/>
                                        <a:pt x="46101" y="173641"/>
                                        <a:pt x="49339" y="186499"/>
                                      </a:cubicBezTo>
                                      <a:cubicBezTo>
                                        <a:pt x="52578" y="199358"/>
                                        <a:pt x="57721" y="210693"/>
                                        <a:pt x="64865" y="220409"/>
                                      </a:cubicBezTo>
                                      <a:cubicBezTo>
                                        <a:pt x="71914" y="230219"/>
                                        <a:pt x="81058" y="238030"/>
                                        <a:pt x="92297" y="244030"/>
                                      </a:cubicBezTo>
                                      <a:cubicBezTo>
                                        <a:pt x="103537" y="250031"/>
                                        <a:pt x="117062" y="252984"/>
                                        <a:pt x="133064" y="252984"/>
                                      </a:cubicBezTo>
                                      <a:cubicBezTo>
                                        <a:pt x="148971" y="252984"/>
                                        <a:pt x="162306" y="249936"/>
                                        <a:pt x="172974" y="243744"/>
                                      </a:cubicBezTo>
                                      <a:cubicBezTo>
                                        <a:pt x="183642" y="237649"/>
                                        <a:pt x="192214" y="229457"/>
                                        <a:pt x="198787" y="219360"/>
                                      </a:cubicBezTo>
                                      <a:cubicBezTo>
                                        <a:pt x="205264" y="209264"/>
                                        <a:pt x="210026" y="197644"/>
                                        <a:pt x="212884" y="184595"/>
                                      </a:cubicBezTo>
                                      <a:cubicBezTo>
                                        <a:pt x="215741" y="171545"/>
                                        <a:pt x="217265" y="158210"/>
                                        <a:pt x="217265" y="144399"/>
                                      </a:cubicBezTo>
                                      <a:cubicBezTo>
                                        <a:pt x="217170" y="131350"/>
                                        <a:pt x="215455" y="118586"/>
                                        <a:pt x="211931" y="1061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0" name="Freeform: Shape 5070"/>
                              <wps:cNvSpPr/>
                              <wps:spPr>
                                <a:xfrm>
                                  <a:off x="4109275" y="5556885"/>
                                  <a:ext cx="259270" cy="293083"/>
                                </a:xfrm>
                                <a:custGeom>
                                  <a:avLst/>
                                  <a:gdLst>
                                    <a:gd name="connsiteX0" fmla="*/ 213931 w 259270"/>
                                    <a:gd name="connsiteY0" fmla="*/ 269176 h 293083"/>
                                    <a:gd name="connsiteX1" fmla="*/ 134683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2 w 259270"/>
                                    <a:gd name="connsiteY7" fmla="*/ 41243 h 293083"/>
                                    <a:gd name="connsiteX8" fmla="*/ 79057 w 259270"/>
                                    <a:gd name="connsiteY8" fmla="*/ 10858 h 293083"/>
                                    <a:gd name="connsiteX9" fmla="*/ 132016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958 w 259270"/>
                                    <a:gd name="connsiteY14" fmla="*/ 160591 h 293083"/>
                                    <a:gd name="connsiteX15" fmla="*/ 53340 w 259270"/>
                                    <a:gd name="connsiteY15" fmla="*/ 195643 h 293083"/>
                                    <a:gd name="connsiteX16" fmla="*/ 69056 w 259270"/>
                                    <a:gd name="connsiteY16" fmla="*/ 224980 h 293083"/>
                                    <a:gd name="connsiteX17" fmla="*/ 96774 w 259270"/>
                                    <a:gd name="connsiteY17" fmla="*/ 245364 h 293083"/>
                                    <a:gd name="connsiteX18" fmla="*/ 136398 w 259270"/>
                                    <a:gd name="connsiteY18" fmla="*/ 252984 h 293083"/>
                                    <a:gd name="connsiteX19" fmla="*/ 184404 w 259270"/>
                                    <a:gd name="connsiteY19" fmla="*/ 239458 h 293083"/>
                                    <a:gd name="connsiteX20" fmla="*/ 209074 w 259270"/>
                                    <a:gd name="connsiteY20" fmla="*/ 198215 h 293083"/>
                                    <a:gd name="connsiteX21" fmla="*/ 254698 w 259270"/>
                                    <a:gd name="connsiteY21" fmla="*/ 198215 h 293083"/>
                                    <a:gd name="connsiteX22" fmla="*/ 213931 w 259270"/>
                                    <a:gd name="connsiteY22" fmla="*/ 269176 h 293083"/>
                                    <a:gd name="connsiteX23" fmla="*/ 202882 w 259270"/>
                                    <a:gd name="connsiteY23" fmla="*/ 88963 h 293083"/>
                                    <a:gd name="connsiteX24" fmla="*/ 186023 w 259270"/>
                                    <a:gd name="connsiteY24" fmla="*/ 63722 h 293083"/>
                                    <a:gd name="connsiteX25" fmla="*/ 161068 w 259270"/>
                                    <a:gd name="connsiteY25" fmla="*/ 46863 h 293083"/>
                                    <a:gd name="connsiteX26" fmla="*/ 129349 w 259270"/>
                                    <a:gd name="connsiteY26" fmla="*/ 40576 h 293083"/>
                                    <a:gd name="connsiteX27" fmla="*/ 97059 w 259270"/>
                                    <a:gd name="connsiteY27" fmla="*/ 46863 h 293083"/>
                                    <a:gd name="connsiteX28" fmla="*/ 72390 w 259270"/>
                                    <a:gd name="connsiteY28" fmla="*/ 64008 h 293083"/>
                                    <a:gd name="connsiteX29" fmla="*/ 56102 w 259270"/>
                                    <a:gd name="connsiteY29" fmla="*/ 89249 h 293083"/>
                                    <a:gd name="connsiteX30" fmla="*/ 49054 w 259270"/>
                                    <a:gd name="connsiteY30" fmla="*/ 119919 h 293083"/>
                                    <a:gd name="connsiteX31" fmla="*/ 210312 w 259270"/>
                                    <a:gd name="connsiteY31" fmla="*/ 119919 h 293083"/>
                                    <a:gd name="connsiteX32" fmla="*/ 202882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1" y="269176"/>
                                      </a:moveTo>
                                      <a:cubicBezTo>
                                        <a:pt x="192976" y="285083"/>
                                        <a:pt x="166497" y="293084"/>
                                        <a:pt x="134683" y="293084"/>
                                      </a:cubicBezTo>
                                      <a:cubicBezTo>
                                        <a:pt x="112204" y="293084"/>
                                        <a:pt x="92773" y="289464"/>
                                        <a:pt x="76295" y="282226"/>
                                      </a:cubicBezTo>
                                      <a:cubicBezTo>
                                        <a:pt x="59817" y="274987"/>
                                        <a:pt x="46006" y="264890"/>
                                        <a:pt x="34766" y="251841"/>
                                      </a:cubicBezTo>
                                      <a:cubicBezTo>
                                        <a:pt x="23527" y="238791"/>
                                        <a:pt x="15145" y="223266"/>
                                        <a:pt x="9525" y="205168"/>
                                      </a:cubicBezTo>
                                      <a:cubicBezTo>
                                        <a:pt x="3905" y="187071"/>
                                        <a:pt x="762" y="167354"/>
                                        <a:pt x="0" y="146018"/>
                                      </a:cubicBezTo>
                                      <a:cubicBezTo>
                                        <a:pt x="0" y="124682"/>
                                        <a:pt x="3238" y="105156"/>
                                        <a:pt x="9811" y="87344"/>
                                      </a:cubicBezTo>
                                      <a:cubicBezTo>
                                        <a:pt x="16288" y="69628"/>
                                        <a:pt x="25432" y="54197"/>
                                        <a:pt x="37242" y="41243"/>
                                      </a:cubicBezTo>
                                      <a:cubicBezTo>
                                        <a:pt x="48958" y="28194"/>
                                        <a:pt x="62960" y="18097"/>
                                        <a:pt x="79057" y="10858"/>
                                      </a:cubicBezTo>
                                      <a:cubicBezTo>
                                        <a:pt x="95155" y="3620"/>
                                        <a:pt x="112776" y="0"/>
                                        <a:pt x="132016" y="0"/>
                                      </a:cubicBezTo>
                                      <a:cubicBezTo>
                                        <a:pt x="156972" y="0"/>
                                        <a:pt x="177736"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958" y="160591"/>
                                      </a:lnTo>
                                      <a:cubicBezTo>
                                        <a:pt x="48577" y="172878"/>
                                        <a:pt x="50006" y="184595"/>
                                        <a:pt x="53340" y="195643"/>
                                      </a:cubicBezTo>
                                      <a:cubicBezTo>
                                        <a:pt x="56578" y="206692"/>
                                        <a:pt x="61817" y="216503"/>
                                        <a:pt x="69056" y="224980"/>
                                      </a:cubicBezTo>
                                      <a:cubicBezTo>
                                        <a:pt x="76295" y="233457"/>
                                        <a:pt x="85534" y="240316"/>
                                        <a:pt x="96774" y="245364"/>
                                      </a:cubicBezTo>
                                      <a:cubicBezTo>
                                        <a:pt x="108013" y="250412"/>
                                        <a:pt x="121158" y="252984"/>
                                        <a:pt x="136398" y="252984"/>
                                      </a:cubicBezTo>
                                      <a:cubicBezTo>
                                        <a:pt x="155924" y="252984"/>
                                        <a:pt x="171926" y="248412"/>
                                        <a:pt x="184404" y="239458"/>
                                      </a:cubicBezTo>
                                      <a:cubicBezTo>
                                        <a:pt x="196882" y="230410"/>
                                        <a:pt x="205073" y="216694"/>
                                        <a:pt x="209074" y="198215"/>
                                      </a:cubicBezTo>
                                      <a:lnTo>
                                        <a:pt x="254698" y="198215"/>
                                      </a:lnTo>
                                      <a:cubicBezTo>
                                        <a:pt x="248507" y="229552"/>
                                        <a:pt x="234982" y="253269"/>
                                        <a:pt x="213931" y="269176"/>
                                      </a:cubicBezTo>
                                      <a:close/>
                                      <a:moveTo>
                                        <a:pt x="202882" y="88963"/>
                                      </a:moveTo>
                                      <a:cubicBezTo>
                                        <a:pt x="198691" y="79153"/>
                                        <a:pt x="193072" y="70771"/>
                                        <a:pt x="186023" y="63722"/>
                                      </a:cubicBezTo>
                                      <a:cubicBezTo>
                                        <a:pt x="178975" y="56673"/>
                                        <a:pt x="170593" y="51054"/>
                                        <a:pt x="161068" y="46863"/>
                                      </a:cubicBezTo>
                                      <a:cubicBezTo>
                                        <a:pt x="151447" y="42672"/>
                                        <a:pt x="140875" y="40576"/>
                                        <a:pt x="129349" y="40576"/>
                                      </a:cubicBezTo>
                                      <a:cubicBezTo>
                                        <a:pt x="117443" y="40576"/>
                                        <a:pt x="106584" y="42672"/>
                                        <a:pt x="97059" y="46863"/>
                                      </a:cubicBezTo>
                                      <a:cubicBezTo>
                                        <a:pt x="87439" y="51054"/>
                                        <a:pt x="79248" y="56769"/>
                                        <a:pt x="72390" y="64008"/>
                                      </a:cubicBezTo>
                                      <a:cubicBezTo>
                                        <a:pt x="65532" y="71247"/>
                                        <a:pt x="60103" y="79629"/>
                                        <a:pt x="56102" y="89249"/>
                                      </a:cubicBezTo>
                                      <a:cubicBezTo>
                                        <a:pt x="52102" y="98870"/>
                                        <a:pt x="49721" y="109061"/>
                                        <a:pt x="49054" y="119919"/>
                                      </a:cubicBezTo>
                                      <a:lnTo>
                                        <a:pt x="210312" y="119919"/>
                                      </a:lnTo>
                                      <a:cubicBezTo>
                                        <a:pt x="209455" y="108966"/>
                                        <a:pt x="206978" y="98679"/>
                                        <a:pt x="202882"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1" name="Freeform: Shape 5071"/>
                              <wps:cNvSpPr/>
                              <wps:spPr>
                                <a:xfrm>
                                  <a:off x="4397501" y="5556694"/>
                                  <a:ext cx="272510" cy="293179"/>
                                </a:xfrm>
                                <a:custGeom>
                                  <a:avLst/>
                                  <a:gdLst>
                                    <a:gd name="connsiteX0" fmla="*/ 8668 w 272510"/>
                                    <a:gd name="connsiteY0" fmla="*/ 89345 h 293179"/>
                                    <a:gd name="connsiteX1" fmla="*/ 34766 w 272510"/>
                                    <a:gd name="connsiteY1" fmla="*/ 42672 h 293179"/>
                                    <a:gd name="connsiteX2" fmla="*/ 77629 w 272510"/>
                                    <a:gd name="connsiteY2" fmla="*/ 11430 h 293179"/>
                                    <a:gd name="connsiteX3" fmla="*/ 136303 w 272510"/>
                                    <a:gd name="connsiteY3" fmla="*/ 0 h 293179"/>
                                    <a:gd name="connsiteX4" fmla="*/ 195167 w 272510"/>
                                    <a:gd name="connsiteY4" fmla="*/ 11430 h 293179"/>
                                    <a:gd name="connsiteX5" fmla="*/ 237744 w 272510"/>
                                    <a:gd name="connsiteY5" fmla="*/ 42672 h 293179"/>
                                    <a:gd name="connsiteX6" fmla="*/ 263843 w 272510"/>
                                    <a:gd name="connsiteY6" fmla="*/ 89345 h 293179"/>
                                    <a:gd name="connsiteX7" fmla="*/ 272510 w 272510"/>
                                    <a:gd name="connsiteY7" fmla="*/ 147161 h 293179"/>
                                    <a:gd name="connsiteX8" fmla="*/ 263843 w 272510"/>
                                    <a:gd name="connsiteY8" fmla="*/ 204692 h 293179"/>
                                    <a:gd name="connsiteX9" fmla="*/ 237744 w 272510"/>
                                    <a:gd name="connsiteY9" fmla="*/ 251079 h 293179"/>
                                    <a:gd name="connsiteX10" fmla="*/ 195167 w 272510"/>
                                    <a:gd name="connsiteY10" fmla="*/ 282035 h 293179"/>
                                    <a:gd name="connsiteX11" fmla="*/ 136303 w 272510"/>
                                    <a:gd name="connsiteY11" fmla="*/ 293179 h 293179"/>
                                    <a:gd name="connsiteX12" fmla="*/ 77629 w 272510"/>
                                    <a:gd name="connsiteY12" fmla="*/ 282035 h 293179"/>
                                    <a:gd name="connsiteX13" fmla="*/ 34766 w 272510"/>
                                    <a:gd name="connsiteY13" fmla="*/ 251079 h 293179"/>
                                    <a:gd name="connsiteX14" fmla="*/ 8668 w 272510"/>
                                    <a:gd name="connsiteY14" fmla="*/ 204692 h 293179"/>
                                    <a:gd name="connsiteX15" fmla="*/ 0 w 272510"/>
                                    <a:gd name="connsiteY15" fmla="*/ 147161 h 293179"/>
                                    <a:gd name="connsiteX16" fmla="*/ 8668 w 272510"/>
                                    <a:gd name="connsiteY16" fmla="*/ 89345 h 293179"/>
                                    <a:gd name="connsiteX17" fmla="*/ 55626 w 272510"/>
                                    <a:gd name="connsiteY17" fmla="*/ 192500 h 293179"/>
                                    <a:gd name="connsiteX18" fmla="*/ 74390 w 272510"/>
                                    <a:gd name="connsiteY18" fmla="*/ 225647 h 293179"/>
                                    <a:gd name="connsiteX19" fmla="*/ 102394 w 272510"/>
                                    <a:gd name="connsiteY19" fmla="*/ 246031 h 293179"/>
                                    <a:gd name="connsiteX20" fmla="*/ 136303 w 272510"/>
                                    <a:gd name="connsiteY20" fmla="*/ 253079 h 293179"/>
                                    <a:gd name="connsiteX21" fmla="*/ 170212 w 272510"/>
                                    <a:gd name="connsiteY21" fmla="*/ 246031 h 293179"/>
                                    <a:gd name="connsiteX22" fmla="*/ 198215 w 272510"/>
                                    <a:gd name="connsiteY22" fmla="*/ 225647 h 293179"/>
                                    <a:gd name="connsiteX23" fmla="*/ 216979 w 272510"/>
                                    <a:gd name="connsiteY23" fmla="*/ 192500 h 293179"/>
                                    <a:gd name="connsiteX24" fmla="*/ 223742 w 272510"/>
                                    <a:gd name="connsiteY24" fmla="*/ 147161 h 293179"/>
                                    <a:gd name="connsiteX25" fmla="*/ 216979 w 272510"/>
                                    <a:gd name="connsiteY25" fmla="*/ 101822 h 293179"/>
                                    <a:gd name="connsiteX26" fmla="*/ 198215 w 272510"/>
                                    <a:gd name="connsiteY26" fmla="*/ 68389 h 293179"/>
                                    <a:gd name="connsiteX27" fmla="*/ 170212 w 272510"/>
                                    <a:gd name="connsiteY27" fmla="*/ 47720 h 293179"/>
                                    <a:gd name="connsiteX28" fmla="*/ 136303 w 272510"/>
                                    <a:gd name="connsiteY28" fmla="*/ 40672 h 293179"/>
                                    <a:gd name="connsiteX29" fmla="*/ 102394 w 272510"/>
                                    <a:gd name="connsiteY29" fmla="*/ 47720 h 293179"/>
                                    <a:gd name="connsiteX30" fmla="*/ 74390 w 272510"/>
                                    <a:gd name="connsiteY30" fmla="*/ 68389 h 293179"/>
                                    <a:gd name="connsiteX31" fmla="*/ 55626 w 272510"/>
                                    <a:gd name="connsiteY31" fmla="*/ 101822 h 293179"/>
                                    <a:gd name="connsiteX32" fmla="*/ 48863 w 272510"/>
                                    <a:gd name="connsiteY32" fmla="*/ 147161 h 293179"/>
                                    <a:gd name="connsiteX33" fmla="*/ 55626 w 272510"/>
                                    <a:gd name="connsiteY33" fmla="*/ 192500 h 293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72510" h="293179">
                                      <a:moveTo>
                                        <a:pt x="8668" y="89345"/>
                                      </a:moveTo>
                                      <a:cubicBezTo>
                                        <a:pt x="14478" y="71438"/>
                                        <a:pt x="23146" y="55912"/>
                                        <a:pt x="34766" y="42672"/>
                                      </a:cubicBezTo>
                                      <a:cubicBezTo>
                                        <a:pt x="46387" y="29432"/>
                                        <a:pt x="60674" y="19050"/>
                                        <a:pt x="77629" y="11430"/>
                                      </a:cubicBezTo>
                                      <a:cubicBezTo>
                                        <a:pt x="94679" y="3810"/>
                                        <a:pt x="114205" y="0"/>
                                        <a:pt x="136303" y="0"/>
                                      </a:cubicBezTo>
                                      <a:cubicBezTo>
                                        <a:pt x="158782" y="0"/>
                                        <a:pt x="178403" y="3810"/>
                                        <a:pt x="195167" y="11430"/>
                                      </a:cubicBezTo>
                                      <a:cubicBezTo>
                                        <a:pt x="212027" y="19050"/>
                                        <a:pt x="226219" y="29432"/>
                                        <a:pt x="237744" y="42672"/>
                                      </a:cubicBezTo>
                                      <a:cubicBezTo>
                                        <a:pt x="249364" y="55912"/>
                                        <a:pt x="258032" y="71438"/>
                                        <a:pt x="263843" y="89345"/>
                                      </a:cubicBezTo>
                                      <a:cubicBezTo>
                                        <a:pt x="269653" y="107252"/>
                                        <a:pt x="272510" y="126492"/>
                                        <a:pt x="272510" y="147161"/>
                                      </a:cubicBezTo>
                                      <a:cubicBezTo>
                                        <a:pt x="272510" y="167830"/>
                                        <a:pt x="269653" y="186976"/>
                                        <a:pt x="263843" y="204692"/>
                                      </a:cubicBezTo>
                                      <a:cubicBezTo>
                                        <a:pt x="258032" y="222409"/>
                                        <a:pt x="249364" y="237934"/>
                                        <a:pt x="237744" y="251079"/>
                                      </a:cubicBezTo>
                                      <a:cubicBezTo>
                                        <a:pt x="226124" y="264319"/>
                                        <a:pt x="211931" y="274606"/>
                                        <a:pt x="195167" y="282035"/>
                                      </a:cubicBezTo>
                                      <a:cubicBezTo>
                                        <a:pt x="178308" y="289465"/>
                                        <a:pt x="158687" y="293179"/>
                                        <a:pt x="136303" y="293179"/>
                                      </a:cubicBezTo>
                                      <a:cubicBezTo>
                                        <a:pt x="114205" y="293179"/>
                                        <a:pt x="94679" y="289465"/>
                                        <a:pt x="77629" y="282035"/>
                                      </a:cubicBezTo>
                                      <a:cubicBezTo>
                                        <a:pt x="60579" y="274606"/>
                                        <a:pt x="46292" y="264319"/>
                                        <a:pt x="34766" y="251079"/>
                                      </a:cubicBezTo>
                                      <a:cubicBezTo>
                                        <a:pt x="23146" y="237839"/>
                                        <a:pt x="14478" y="222409"/>
                                        <a:pt x="8668" y="204692"/>
                                      </a:cubicBezTo>
                                      <a:cubicBezTo>
                                        <a:pt x="2858" y="186976"/>
                                        <a:pt x="0" y="167735"/>
                                        <a:pt x="0" y="147161"/>
                                      </a:cubicBezTo>
                                      <a:cubicBezTo>
                                        <a:pt x="0" y="126587"/>
                                        <a:pt x="2858" y="107252"/>
                                        <a:pt x="8668" y="89345"/>
                                      </a:cubicBezTo>
                                      <a:close/>
                                      <a:moveTo>
                                        <a:pt x="55626" y="192500"/>
                                      </a:moveTo>
                                      <a:cubicBezTo>
                                        <a:pt x="60103" y="205740"/>
                                        <a:pt x="66389" y="216789"/>
                                        <a:pt x="74390" y="225647"/>
                                      </a:cubicBezTo>
                                      <a:cubicBezTo>
                                        <a:pt x="82296" y="234505"/>
                                        <a:pt x="91630" y="241268"/>
                                        <a:pt x="102394" y="246031"/>
                                      </a:cubicBezTo>
                                      <a:cubicBezTo>
                                        <a:pt x="113062" y="250698"/>
                                        <a:pt x="124396" y="253079"/>
                                        <a:pt x="136303" y="253079"/>
                                      </a:cubicBezTo>
                                      <a:cubicBezTo>
                                        <a:pt x="148209" y="253079"/>
                                        <a:pt x="159544" y="250698"/>
                                        <a:pt x="170212" y="246031"/>
                                      </a:cubicBezTo>
                                      <a:cubicBezTo>
                                        <a:pt x="180880" y="241363"/>
                                        <a:pt x="190214" y="234505"/>
                                        <a:pt x="198215" y="225647"/>
                                      </a:cubicBezTo>
                                      <a:cubicBezTo>
                                        <a:pt x="206216" y="216789"/>
                                        <a:pt x="212408" y="205740"/>
                                        <a:pt x="216979" y="192500"/>
                                      </a:cubicBezTo>
                                      <a:cubicBezTo>
                                        <a:pt x="221456" y="179261"/>
                                        <a:pt x="223742" y="164211"/>
                                        <a:pt x="223742" y="147161"/>
                                      </a:cubicBezTo>
                                      <a:cubicBezTo>
                                        <a:pt x="223742" y="130111"/>
                                        <a:pt x="221456" y="115062"/>
                                        <a:pt x="216979" y="101822"/>
                                      </a:cubicBezTo>
                                      <a:cubicBezTo>
                                        <a:pt x="212408" y="88582"/>
                                        <a:pt x="206216" y="77438"/>
                                        <a:pt x="198215" y="68389"/>
                                      </a:cubicBezTo>
                                      <a:cubicBezTo>
                                        <a:pt x="190214" y="59341"/>
                                        <a:pt x="180880" y="52483"/>
                                        <a:pt x="170212" y="47720"/>
                                      </a:cubicBezTo>
                                      <a:cubicBezTo>
                                        <a:pt x="159544" y="43053"/>
                                        <a:pt x="148209" y="40672"/>
                                        <a:pt x="136303" y="40672"/>
                                      </a:cubicBezTo>
                                      <a:cubicBezTo>
                                        <a:pt x="124396" y="40672"/>
                                        <a:pt x="113062" y="43053"/>
                                        <a:pt x="102394" y="47720"/>
                                      </a:cubicBezTo>
                                      <a:cubicBezTo>
                                        <a:pt x="91726" y="52388"/>
                                        <a:pt x="82391" y="59341"/>
                                        <a:pt x="74390" y="68389"/>
                                      </a:cubicBezTo>
                                      <a:cubicBezTo>
                                        <a:pt x="66389" y="77438"/>
                                        <a:pt x="60198" y="88582"/>
                                        <a:pt x="55626" y="101822"/>
                                      </a:cubicBezTo>
                                      <a:cubicBezTo>
                                        <a:pt x="51054" y="115062"/>
                                        <a:pt x="48863" y="130111"/>
                                        <a:pt x="48863" y="147161"/>
                                      </a:cubicBezTo>
                                      <a:cubicBezTo>
                                        <a:pt x="48863" y="164211"/>
                                        <a:pt x="51149" y="179356"/>
                                        <a:pt x="55626" y="192500"/>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2" name="Freeform: Shape 5072"/>
                              <wps:cNvSpPr/>
                              <wps:spPr>
                                <a:xfrm>
                                  <a:off x="4717827" y="5556789"/>
                                  <a:ext cx="266033" cy="394049"/>
                                </a:xfrm>
                                <a:custGeom>
                                  <a:avLst/>
                                  <a:gdLst>
                                    <a:gd name="connsiteX0" fmla="*/ 46101 w 266033"/>
                                    <a:gd name="connsiteY0" fmla="*/ 6477 h 394049"/>
                                    <a:gd name="connsiteX1" fmla="*/ 46101 w 266033"/>
                                    <a:gd name="connsiteY1" fmla="*/ 44482 h 394049"/>
                                    <a:gd name="connsiteX2" fmla="*/ 47149 w 266033"/>
                                    <a:gd name="connsiteY2" fmla="*/ 44482 h 394049"/>
                                    <a:gd name="connsiteX3" fmla="*/ 82963 w 266033"/>
                                    <a:gd name="connsiteY3" fmla="*/ 10573 h 394049"/>
                                    <a:gd name="connsiteX4" fmla="*/ 136684 w 266033"/>
                                    <a:gd name="connsiteY4" fmla="*/ 0 h 394049"/>
                                    <a:gd name="connsiteX5" fmla="*/ 193453 w 266033"/>
                                    <a:gd name="connsiteY5" fmla="*/ 11906 h 394049"/>
                                    <a:gd name="connsiteX6" fmla="*/ 233649 w 266033"/>
                                    <a:gd name="connsiteY6" fmla="*/ 44196 h 394049"/>
                                    <a:gd name="connsiteX7" fmla="*/ 257842 w 266033"/>
                                    <a:gd name="connsiteY7" fmla="*/ 91154 h 394049"/>
                                    <a:gd name="connsiteX8" fmla="*/ 266033 w 266033"/>
                                    <a:gd name="connsiteY8" fmla="*/ 147638 h 394049"/>
                                    <a:gd name="connsiteX9" fmla="*/ 258127 w 266033"/>
                                    <a:gd name="connsiteY9" fmla="*/ 204121 h 394049"/>
                                    <a:gd name="connsiteX10" fmla="*/ 234220 w 266033"/>
                                    <a:gd name="connsiteY10" fmla="*/ 250507 h 394049"/>
                                    <a:gd name="connsiteX11" fmla="*/ 194024 w 266033"/>
                                    <a:gd name="connsiteY11" fmla="*/ 281749 h 394049"/>
                                    <a:gd name="connsiteX12" fmla="*/ 137827 w 266033"/>
                                    <a:gd name="connsiteY12" fmla="*/ 293179 h 394049"/>
                                    <a:gd name="connsiteX13" fmla="*/ 114776 w 266033"/>
                                    <a:gd name="connsiteY13" fmla="*/ 290989 h 394049"/>
                                    <a:gd name="connsiteX14" fmla="*/ 89535 w 266033"/>
                                    <a:gd name="connsiteY14" fmla="*/ 283940 h 394049"/>
                                    <a:gd name="connsiteX15" fmla="*/ 65913 w 266033"/>
                                    <a:gd name="connsiteY15" fmla="*/ 270605 h 394049"/>
                                    <a:gd name="connsiteX16" fmla="*/ 47149 w 266033"/>
                                    <a:gd name="connsiteY16" fmla="*/ 249650 h 394049"/>
                                    <a:gd name="connsiteX17" fmla="*/ 46101 w 266033"/>
                                    <a:gd name="connsiteY17" fmla="*/ 249650 h 394049"/>
                                    <a:gd name="connsiteX18" fmla="*/ 46101 w 266033"/>
                                    <a:gd name="connsiteY18" fmla="*/ 394049 h 394049"/>
                                    <a:gd name="connsiteX19" fmla="*/ 0 w 266033"/>
                                    <a:gd name="connsiteY19" fmla="*/ 394049 h 394049"/>
                                    <a:gd name="connsiteX20" fmla="*/ 0 w 266033"/>
                                    <a:gd name="connsiteY20" fmla="*/ 6382 h 394049"/>
                                    <a:gd name="connsiteX21" fmla="*/ 46101 w 266033"/>
                                    <a:gd name="connsiteY21" fmla="*/ 6382 h 394049"/>
                                    <a:gd name="connsiteX22" fmla="*/ 211931 w 266033"/>
                                    <a:gd name="connsiteY22" fmla="*/ 106109 h 394049"/>
                                    <a:gd name="connsiteX23" fmla="*/ 196215 w 266033"/>
                                    <a:gd name="connsiteY23" fmla="*/ 72676 h 394049"/>
                                    <a:gd name="connsiteX24" fmla="*/ 169069 w 266033"/>
                                    <a:gd name="connsiteY24" fmla="*/ 49339 h 394049"/>
                                    <a:gd name="connsiteX25" fmla="*/ 130207 w 266033"/>
                                    <a:gd name="connsiteY25" fmla="*/ 40671 h 394049"/>
                                    <a:gd name="connsiteX26" fmla="*/ 90583 w 266033"/>
                                    <a:gd name="connsiteY26" fmla="*/ 49911 h 394049"/>
                                    <a:gd name="connsiteX27" fmla="*/ 64008 w 266033"/>
                                    <a:gd name="connsiteY27" fmla="*/ 74104 h 394049"/>
                                    <a:gd name="connsiteX28" fmla="*/ 49054 w 266033"/>
                                    <a:gd name="connsiteY28" fmla="*/ 108013 h 394049"/>
                                    <a:gd name="connsiteX29" fmla="*/ 44482 w 266033"/>
                                    <a:gd name="connsiteY29" fmla="*/ 146590 h 394049"/>
                                    <a:gd name="connsiteX30" fmla="*/ 49339 w 266033"/>
                                    <a:gd name="connsiteY30" fmla="*/ 186499 h 394049"/>
                                    <a:gd name="connsiteX31" fmla="*/ 64865 w 266033"/>
                                    <a:gd name="connsiteY31" fmla="*/ 220409 h 394049"/>
                                    <a:gd name="connsiteX32" fmla="*/ 92297 w 266033"/>
                                    <a:gd name="connsiteY32" fmla="*/ 244030 h 394049"/>
                                    <a:gd name="connsiteX33" fmla="*/ 133064 w 266033"/>
                                    <a:gd name="connsiteY33" fmla="*/ 252984 h 394049"/>
                                    <a:gd name="connsiteX34" fmla="*/ 172974 w 266033"/>
                                    <a:gd name="connsiteY34" fmla="*/ 243744 h 394049"/>
                                    <a:gd name="connsiteX35" fmla="*/ 198787 w 266033"/>
                                    <a:gd name="connsiteY35" fmla="*/ 219360 h 394049"/>
                                    <a:gd name="connsiteX36" fmla="*/ 212884 w 266033"/>
                                    <a:gd name="connsiteY36" fmla="*/ 184595 h 394049"/>
                                    <a:gd name="connsiteX37" fmla="*/ 217265 w 266033"/>
                                    <a:gd name="connsiteY37" fmla="*/ 144399 h 394049"/>
                                    <a:gd name="connsiteX38" fmla="*/ 211931 w 266033"/>
                                    <a:gd name="connsiteY38" fmla="*/ 106109 h 394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66033" h="394049">
                                      <a:moveTo>
                                        <a:pt x="46101" y="6477"/>
                                      </a:moveTo>
                                      <a:lnTo>
                                        <a:pt x="46101" y="44482"/>
                                      </a:lnTo>
                                      <a:lnTo>
                                        <a:pt x="47149" y="44482"/>
                                      </a:lnTo>
                                      <a:cubicBezTo>
                                        <a:pt x="54769" y="28956"/>
                                        <a:pt x="66675" y="17621"/>
                                        <a:pt x="82963" y="10573"/>
                                      </a:cubicBezTo>
                                      <a:cubicBezTo>
                                        <a:pt x="99251" y="3524"/>
                                        <a:pt x="117157" y="0"/>
                                        <a:pt x="136684" y="0"/>
                                      </a:cubicBezTo>
                                      <a:cubicBezTo>
                                        <a:pt x="158401" y="0"/>
                                        <a:pt x="177355" y="4000"/>
                                        <a:pt x="193453" y="11906"/>
                                      </a:cubicBezTo>
                                      <a:cubicBezTo>
                                        <a:pt x="209550" y="19907"/>
                                        <a:pt x="222980" y="30670"/>
                                        <a:pt x="233649" y="44196"/>
                                      </a:cubicBezTo>
                                      <a:cubicBezTo>
                                        <a:pt x="244316" y="57817"/>
                                        <a:pt x="252413" y="73437"/>
                                        <a:pt x="257842" y="91154"/>
                                      </a:cubicBezTo>
                                      <a:cubicBezTo>
                                        <a:pt x="263271" y="108871"/>
                                        <a:pt x="266033" y="127730"/>
                                        <a:pt x="266033" y="147638"/>
                                      </a:cubicBezTo>
                                      <a:cubicBezTo>
                                        <a:pt x="266033" y="167544"/>
                                        <a:pt x="263366" y="186404"/>
                                        <a:pt x="258127" y="204121"/>
                                      </a:cubicBezTo>
                                      <a:cubicBezTo>
                                        <a:pt x="252889" y="221837"/>
                                        <a:pt x="244888" y="237363"/>
                                        <a:pt x="234220" y="250507"/>
                                      </a:cubicBezTo>
                                      <a:cubicBezTo>
                                        <a:pt x="223552" y="263747"/>
                                        <a:pt x="210121" y="274129"/>
                                        <a:pt x="194024" y="281749"/>
                                      </a:cubicBezTo>
                                      <a:cubicBezTo>
                                        <a:pt x="177927" y="289370"/>
                                        <a:pt x="159163" y="293179"/>
                                        <a:pt x="137827" y="293179"/>
                                      </a:cubicBezTo>
                                      <a:cubicBezTo>
                                        <a:pt x="130969" y="293179"/>
                                        <a:pt x="123254" y="292418"/>
                                        <a:pt x="114776" y="290989"/>
                                      </a:cubicBezTo>
                                      <a:cubicBezTo>
                                        <a:pt x="106299" y="289560"/>
                                        <a:pt x="97822" y="287178"/>
                                        <a:pt x="89535" y="283940"/>
                                      </a:cubicBezTo>
                                      <a:cubicBezTo>
                                        <a:pt x="81248" y="280701"/>
                                        <a:pt x="73343" y="276225"/>
                                        <a:pt x="65913" y="270605"/>
                                      </a:cubicBezTo>
                                      <a:cubicBezTo>
                                        <a:pt x="58484" y="264986"/>
                                        <a:pt x="52292" y="258032"/>
                                        <a:pt x="47149" y="249650"/>
                                      </a:cubicBezTo>
                                      <a:lnTo>
                                        <a:pt x="46101" y="249650"/>
                                      </a:lnTo>
                                      <a:lnTo>
                                        <a:pt x="46101" y="394049"/>
                                      </a:lnTo>
                                      <a:lnTo>
                                        <a:pt x="0" y="394049"/>
                                      </a:lnTo>
                                      <a:lnTo>
                                        <a:pt x="0" y="6382"/>
                                      </a:lnTo>
                                      <a:lnTo>
                                        <a:pt x="46101" y="6382"/>
                                      </a:lnTo>
                                      <a:close/>
                                      <a:moveTo>
                                        <a:pt x="211931" y="106109"/>
                                      </a:moveTo>
                                      <a:cubicBezTo>
                                        <a:pt x="208502" y="93630"/>
                                        <a:pt x="203264" y="82486"/>
                                        <a:pt x="196215" y="72676"/>
                                      </a:cubicBezTo>
                                      <a:cubicBezTo>
                                        <a:pt x="189166" y="62865"/>
                                        <a:pt x="180118" y="55150"/>
                                        <a:pt x="169069" y="49339"/>
                                      </a:cubicBezTo>
                                      <a:cubicBezTo>
                                        <a:pt x="158020" y="43529"/>
                                        <a:pt x="145066" y="40671"/>
                                        <a:pt x="130207" y="40671"/>
                                      </a:cubicBezTo>
                                      <a:cubicBezTo>
                                        <a:pt x="114681" y="40671"/>
                                        <a:pt x="101441" y="43719"/>
                                        <a:pt x="90583" y="49911"/>
                                      </a:cubicBezTo>
                                      <a:cubicBezTo>
                                        <a:pt x="79724" y="56102"/>
                                        <a:pt x="70866" y="64103"/>
                                        <a:pt x="64008" y="74104"/>
                                      </a:cubicBezTo>
                                      <a:cubicBezTo>
                                        <a:pt x="57150" y="84105"/>
                                        <a:pt x="52102" y="95345"/>
                                        <a:pt x="49054" y="108013"/>
                                      </a:cubicBezTo>
                                      <a:cubicBezTo>
                                        <a:pt x="46006" y="120682"/>
                                        <a:pt x="44482" y="133540"/>
                                        <a:pt x="44482" y="146590"/>
                                      </a:cubicBezTo>
                                      <a:cubicBezTo>
                                        <a:pt x="44482" y="160401"/>
                                        <a:pt x="46101" y="173641"/>
                                        <a:pt x="49339" y="186499"/>
                                      </a:cubicBezTo>
                                      <a:cubicBezTo>
                                        <a:pt x="52578" y="199358"/>
                                        <a:pt x="57721" y="210693"/>
                                        <a:pt x="64865" y="220409"/>
                                      </a:cubicBezTo>
                                      <a:cubicBezTo>
                                        <a:pt x="71914" y="230219"/>
                                        <a:pt x="81058" y="238030"/>
                                        <a:pt x="92297" y="244030"/>
                                      </a:cubicBezTo>
                                      <a:cubicBezTo>
                                        <a:pt x="103537" y="250031"/>
                                        <a:pt x="117062" y="252984"/>
                                        <a:pt x="133064" y="252984"/>
                                      </a:cubicBezTo>
                                      <a:cubicBezTo>
                                        <a:pt x="148971" y="252984"/>
                                        <a:pt x="162306" y="249936"/>
                                        <a:pt x="172974" y="243744"/>
                                      </a:cubicBezTo>
                                      <a:cubicBezTo>
                                        <a:pt x="183642" y="237649"/>
                                        <a:pt x="192214" y="229457"/>
                                        <a:pt x="198787" y="219360"/>
                                      </a:cubicBezTo>
                                      <a:cubicBezTo>
                                        <a:pt x="205264" y="209264"/>
                                        <a:pt x="210026" y="197644"/>
                                        <a:pt x="212884" y="184595"/>
                                      </a:cubicBezTo>
                                      <a:cubicBezTo>
                                        <a:pt x="215741" y="171545"/>
                                        <a:pt x="217265" y="158210"/>
                                        <a:pt x="217265" y="144399"/>
                                      </a:cubicBezTo>
                                      <a:cubicBezTo>
                                        <a:pt x="217075" y="131350"/>
                                        <a:pt x="215360" y="118586"/>
                                        <a:pt x="211931" y="1061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3" name="Freeform: Shape 5073"/>
                              <wps:cNvSpPr/>
                              <wps:spPr>
                                <a:xfrm>
                                  <a:off x="5032533" y="5456301"/>
                                  <a:ext cx="46196" cy="387667"/>
                                </a:xfrm>
                                <a:custGeom>
                                  <a:avLst/>
                                  <a:gdLst>
                                    <a:gd name="connsiteX0" fmla="*/ 46197 w 46196"/>
                                    <a:gd name="connsiteY0" fmla="*/ 0 h 387667"/>
                                    <a:gd name="connsiteX1" fmla="*/ 46197 w 46196"/>
                                    <a:gd name="connsiteY1" fmla="*/ 387667 h 387667"/>
                                    <a:gd name="connsiteX2" fmla="*/ 0 w 46196"/>
                                    <a:gd name="connsiteY2" fmla="*/ 387667 h 387667"/>
                                    <a:gd name="connsiteX3" fmla="*/ 0 w 46196"/>
                                    <a:gd name="connsiteY3" fmla="*/ 0 h 387667"/>
                                    <a:gd name="connsiteX4" fmla="*/ 46197 w 46196"/>
                                    <a:gd name="connsiteY4" fmla="*/ 0 h 3876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96" h="387667">
                                      <a:moveTo>
                                        <a:pt x="46197" y="0"/>
                                      </a:moveTo>
                                      <a:lnTo>
                                        <a:pt x="46197" y="387667"/>
                                      </a:lnTo>
                                      <a:lnTo>
                                        <a:pt x="0" y="387667"/>
                                      </a:lnTo>
                                      <a:lnTo>
                                        <a:pt x="0" y="0"/>
                                      </a:lnTo>
                                      <a:lnTo>
                                        <a:pt x="46197"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4" name="Freeform: Shape 5074"/>
                              <wps:cNvSpPr/>
                              <wps:spPr>
                                <a:xfrm>
                                  <a:off x="5127307" y="5556885"/>
                                  <a:ext cx="259270" cy="293083"/>
                                </a:xfrm>
                                <a:custGeom>
                                  <a:avLst/>
                                  <a:gdLst>
                                    <a:gd name="connsiteX0" fmla="*/ 213932 w 259270"/>
                                    <a:gd name="connsiteY0" fmla="*/ 269176 h 293083"/>
                                    <a:gd name="connsiteX1" fmla="*/ 134684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3 w 259270"/>
                                    <a:gd name="connsiteY7" fmla="*/ 41243 h 293083"/>
                                    <a:gd name="connsiteX8" fmla="*/ 79057 w 259270"/>
                                    <a:gd name="connsiteY8" fmla="*/ 10858 h 293083"/>
                                    <a:gd name="connsiteX9" fmla="*/ 132016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959 w 259270"/>
                                    <a:gd name="connsiteY14" fmla="*/ 160591 h 293083"/>
                                    <a:gd name="connsiteX15" fmla="*/ 53340 w 259270"/>
                                    <a:gd name="connsiteY15" fmla="*/ 195643 h 293083"/>
                                    <a:gd name="connsiteX16" fmla="*/ 69056 w 259270"/>
                                    <a:gd name="connsiteY16" fmla="*/ 224980 h 293083"/>
                                    <a:gd name="connsiteX17" fmla="*/ 96774 w 259270"/>
                                    <a:gd name="connsiteY17" fmla="*/ 245364 h 293083"/>
                                    <a:gd name="connsiteX18" fmla="*/ 136398 w 259270"/>
                                    <a:gd name="connsiteY18" fmla="*/ 252984 h 293083"/>
                                    <a:gd name="connsiteX19" fmla="*/ 184404 w 259270"/>
                                    <a:gd name="connsiteY19" fmla="*/ 239458 h 293083"/>
                                    <a:gd name="connsiteX20" fmla="*/ 209074 w 259270"/>
                                    <a:gd name="connsiteY20" fmla="*/ 198215 h 293083"/>
                                    <a:gd name="connsiteX21" fmla="*/ 254698 w 259270"/>
                                    <a:gd name="connsiteY21" fmla="*/ 198215 h 293083"/>
                                    <a:gd name="connsiteX22" fmla="*/ 213932 w 259270"/>
                                    <a:gd name="connsiteY22" fmla="*/ 269176 h 293083"/>
                                    <a:gd name="connsiteX23" fmla="*/ 202788 w 259270"/>
                                    <a:gd name="connsiteY23" fmla="*/ 88963 h 293083"/>
                                    <a:gd name="connsiteX24" fmla="*/ 185928 w 259270"/>
                                    <a:gd name="connsiteY24" fmla="*/ 63722 h 293083"/>
                                    <a:gd name="connsiteX25" fmla="*/ 160973 w 259270"/>
                                    <a:gd name="connsiteY25" fmla="*/ 46863 h 293083"/>
                                    <a:gd name="connsiteX26" fmla="*/ 129254 w 259270"/>
                                    <a:gd name="connsiteY26" fmla="*/ 40576 h 293083"/>
                                    <a:gd name="connsiteX27" fmla="*/ 96964 w 259270"/>
                                    <a:gd name="connsiteY27" fmla="*/ 46863 h 293083"/>
                                    <a:gd name="connsiteX28" fmla="*/ 72295 w 259270"/>
                                    <a:gd name="connsiteY28" fmla="*/ 64008 h 293083"/>
                                    <a:gd name="connsiteX29" fmla="*/ 56007 w 259270"/>
                                    <a:gd name="connsiteY29" fmla="*/ 89249 h 293083"/>
                                    <a:gd name="connsiteX30" fmla="*/ 48959 w 259270"/>
                                    <a:gd name="connsiteY30" fmla="*/ 119919 h 293083"/>
                                    <a:gd name="connsiteX31" fmla="*/ 210217 w 259270"/>
                                    <a:gd name="connsiteY31" fmla="*/ 119919 h 293083"/>
                                    <a:gd name="connsiteX32" fmla="*/ 202788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2" y="269176"/>
                                      </a:moveTo>
                                      <a:cubicBezTo>
                                        <a:pt x="192977" y="285083"/>
                                        <a:pt x="166497" y="293084"/>
                                        <a:pt x="134684" y="293084"/>
                                      </a:cubicBezTo>
                                      <a:cubicBezTo>
                                        <a:pt x="112205" y="293084"/>
                                        <a:pt x="92773" y="289464"/>
                                        <a:pt x="76295" y="282226"/>
                                      </a:cubicBezTo>
                                      <a:cubicBezTo>
                                        <a:pt x="59817" y="274987"/>
                                        <a:pt x="46006" y="264890"/>
                                        <a:pt x="34766" y="251841"/>
                                      </a:cubicBezTo>
                                      <a:cubicBezTo>
                                        <a:pt x="23527" y="238791"/>
                                        <a:pt x="15145" y="223266"/>
                                        <a:pt x="9525" y="205168"/>
                                      </a:cubicBezTo>
                                      <a:cubicBezTo>
                                        <a:pt x="3906" y="187071"/>
                                        <a:pt x="762" y="167354"/>
                                        <a:pt x="0" y="146018"/>
                                      </a:cubicBezTo>
                                      <a:cubicBezTo>
                                        <a:pt x="0" y="124682"/>
                                        <a:pt x="3239" y="105156"/>
                                        <a:pt x="9811" y="87344"/>
                                      </a:cubicBezTo>
                                      <a:cubicBezTo>
                                        <a:pt x="16288" y="69628"/>
                                        <a:pt x="25432" y="54197"/>
                                        <a:pt x="37243" y="41243"/>
                                      </a:cubicBezTo>
                                      <a:cubicBezTo>
                                        <a:pt x="48959" y="28194"/>
                                        <a:pt x="62960" y="18097"/>
                                        <a:pt x="79057" y="10858"/>
                                      </a:cubicBezTo>
                                      <a:cubicBezTo>
                                        <a:pt x="95155" y="3620"/>
                                        <a:pt x="112776" y="0"/>
                                        <a:pt x="132016" y="0"/>
                                      </a:cubicBezTo>
                                      <a:cubicBezTo>
                                        <a:pt x="156972" y="0"/>
                                        <a:pt x="177737"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959" y="160591"/>
                                      </a:lnTo>
                                      <a:cubicBezTo>
                                        <a:pt x="48578" y="172878"/>
                                        <a:pt x="50006" y="184595"/>
                                        <a:pt x="53340" y="195643"/>
                                      </a:cubicBezTo>
                                      <a:cubicBezTo>
                                        <a:pt x="56579" y="206692"/>
                                        <a:pt x="61817" y="216503"/>
                                        <a:pt x="69056" y="224980"/>
                                      </a:cubicBezTo>
                                      <a:cubicBezTo>
                                        <a:pt x="76295" y="233457"/>
                                        <a:pt x="85535" y="240316"/>
                                        <a:pt x="96774" y="245364"/>
                                      </a:cubicBezTo>
                                      <a:cubicBezTo>
                                        <a:pt x="108014" y="250412"/>
                                        <a:pt x="121158" y="252984"/>
                                        <a:pt x="136398" y="252984"/>
                                      </a:cubicBezTo>
                                      <a:cubicBezTo>
                                        <a:pt x="155924" y="252984"/>
                                        <a:pt x="171926" y="248412"/>
                                        <a:pt x="184404" y="239458"/>
                                      </a:cubicBezTo>
                                      <a:cubicBezTo>
                                        <a:pt x="196882" y="230410"/>
                                        <a:pt x="205074" y="216694"/>
                                        <a:pt x="209074" y="198215"/>
                                      </a:cubicBezTo>
                                      <a:lnTo>
                                        <a:pt x="254698" y="198215"/>
                                      </a:lnTo>
                                      <a:cubicBezTo>
                                        <a:pt x="248412" y="229552"/>
                                        <a:pt x="234887" y="253269"/>
                                        <a:pt x="213932" y="269176"/>
                                      </a:cubicBezTo>
                                      <a:close/>
                                      <a:moveTo>
                                        <a:pt x="202788" y="88963"/>
                                      </a:moveTo>
                                      <a:cubicBezTo>
                                        <a:pt x="198597" y="79153"/>
                                        <a:pt x="192977" y="70771"/>
                                        <a:pt x="185928" y="63722"/>
                                      </a:cubicBezTo>
                                      <a:cubicBezTo>
                                        <a:pt x="178880" y="56673"/>
                                        <a:pt x="170498" y="51054"/>
                                        <a:pt x="160973" y="46863"/>
                                      </a:cubicBezTo>
                                      <a:cubicBezTo>
                                        <a:pt x="151352" y="42672"/>
                                        <a:pt x="140780" y="40576"/>
                                        <a:pt x="129254" y="40576"/>
                                      </a:cubicBezTo>
                                      <a:cubicBezTo>
                                        <a:pt x="117348" y="40576"/>
                                        <a:pt x="106489" y="42672"/>
                                        <a:pt x="96964" y="46863"/>
                                      </a:cubicBezTo>
                                      <a:cubicBezTo>
                                        <a:pt x="87344" y="51054"/>
                                        <a:pt x="79153" y="56769"/>
                                        <a:pt x="72295" y="64008"/>
                                      </a:cubicBezTo>
                                      <a:cubicBezTo>
                                        <a:pt x="65437" y="71247"/>
                                        <a:pt x="60007" y="79629"/>
                                        <a:pt x="56007" y="89249"/>
                                      </a:cubicBezTo>
                                      <a:cubicBezTo>
                                        <a:pt x="52007" y="98870"/>
                                        <a:pt x="49625" y="109061"/>
                                        <a:pt x="48959" y="119919"/>
                                      </a:cubicBezTo>
                                      <a:lnTo>
                                        <a:pt x="210217" y="119919"/>
                                      </a:lnTo>
                                      <a:cubicBezTo>
                                        <a:pt x="209360" y="108966"/>
                                        <a:pt x="206883" y="98679"/>
                                        <a:pt x="202788"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1FF8F8D" id="Group 74" o:spid="_x0000_s1026" style="position:absolute;margin-left:139.45pt;margin-top:768.7pt;width:34.25pt;height:37.7pt;z-index:251670528;mso-position-vertical-relative:page;mso-width-relative:margin;mso-height-relative:margin" coordsize="54021,5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">
                    <o:lock v:ext="edit" aspectratio="t"/>
                    <v:shape id="Freeform: Shape 5036" o:spid="_x0000_s1027" style="position:absolute;left:21;top:39206;width:9782;height:12501;visibility:visible;mso-wrap-style:square;v-text-anchor:middle" coordsize="978122,125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" path="m95,l258890,r,748475c258890,832199,268796,893350,288512,931831v30766,68294,97727,102394,200978,102394c592169,1034225,658940,1000125,689705,931831v19812,-38576,29623,-99632,29623,-183356l719328,,978122,r,749046c978122,878586,958025,979456,917829,1051656v-74866,132301,-217646,198405,-428339,198405c278702,1250061,135636,1183957,60293,1051656,20098,979456,,878586,,749046l,,95,xe" stroked="f">
                      <v:stroke joinstyle="miter"/>
                      <v:path arrowok="t" o:connecttype="custom" o:connectlocs="95,0;258890,0;258890,748475;288512,931831;489490,1034225;689705,931831;719328,748475;719328,0;978122,0;978122,749046;917829,1051656;489490,1250061;60293,1051656;0,749046;0,0" o:connectangles="0,0,0,0,0,0,0,0,0,0,0,0,0,0,0"/>
                    </v:shape>
                    <v:shape id="Freeform: Shape 5037" o:spid="_x0000_s1028" style="position:absolute;left:12291;top:39206;width:10761;height:12188;visibility:visible;mso-wrap-style:square;v-text-anchor:middle" coordsize="1076134,121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" path="m95,l250603,r,502158l721424,r329088,l550355,501205r525780,717519l748665,1218724,373190,686753,250508,811149r,407670l,1218819,,,95,xe" stroked="f">
                      <v:stroke joinstyle="miter"/>
                      <v:path arrowok="t" o:connecttype="custom" o:connectlocs="95,0;250603,0;250603,502158;721424,0;1050512,0;550355,501205;1076135,1218724;748665,1218724;373190,686753;250508,811149;250508,1218819;0,1218819;0,0" o:connectangles="0,0,0,0,0,0,0,0,0,0,0,0,0"/>
                    </v:shape>
                    <v:shape id="Freeform: Shape 5038" o:spid="_x0000_s1029" style="position:absolute;left:24499;top:39252;width:11151;height:12511;visibility:visible;mso-wrap-style:square;v-text-anchor:middle" coordsize="1115091,125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" path="m550069,492823v57721,-7239,98965,-16287,123825,-27146c718471,446818,740759,417481,740759,377571v,-48577,-17145,-82106,-51339,-100679c655225,258413,605028,249174,538925,249174v-74295,,-126778,18097,-157639,54388c359188,330422,344519,366617,337185,412337r-299180,c44577,308610,73724,223456,125444,156686,207740,52292,349091,,549402,,679799,,795623,25717,896874,77248v101251,51530,151829,148685,151829,291560l1048703,912781v,37719,666,83439,2190,137065c1053084,1090518,1059276,1118044,1069372,1132523v10192,14573,25337,26479,45720,35909l1115092,1214152r-337280,c768382,1190244,761810,1167670,758285,1146715v-3619,-21050,-6476,-44958,-8667,-71819c706565,1121283,656939,1160811,600837,1193483v-67151,38481,-142970,57626,-227647,57626c265176,1251109,176022,1220438,105632,1159192,35243,1097947,,1011079,,898684,,752951,56579,647414,169831,582073v62103,-35528,153448,-60960,273939,-76200l550069,492823xm739616,637604v-19907,12287,-39909,22288,-60103,29908c659225,675132,631508,682180,596265,688753r-70580,13049c459486,713422,412052,727615,383191,744283v-48863,28290,-73247,72200,-73247,131636c309944,928878,324803,967169,354711,990695v29813,23527,66104,35338,108776,35338c531209,1026033,593598,1006412,650748,967264v57055,-39148,86678,-110585,88868,-214313l739616,637604xe" stroked="f">
                      <v:stroke joinstyle="miter"/>
                      <v:path arrowok="t" o:connecttype="custom" o:connectlocs="550069,492823;673894,465677;740759,377571;689420,276892;538925,249174;381286,303562;337185,412337;38005,412337;125444,156686;549402,0;896874,77248;1048703,368808;1048703,912781;1050893,1049846;1069372,1132523;1115092,1168432;1115092,1214152;777812,1214152;758285,1146715;749618,1074896;600837,1193483;373190,1251109;105632,1159192;0,898684;169831,582073;443770,505873;550069,492823;739616,637604;679513,667512;596265,688753;525685,701802;383191,744283;309944,875919;354711,990695;463487,1026033;650748,967264;739616,752951;739616,637604" o:connectangles="0,0,0,0,0,0,0,0,0,0,0,0,0,0,0,0,0,0,0,0,0,0,0,0,0,0,0,0,0,0,0,0,0,0,0,0,0,0"/>
                    </v:shape>
                    <v:shape id="Freeform: Shape 5039" o:spid="_x0000_s1030" style="position:absolute;left:37452;top:35380;width:3144;height:3144;visibility:visible;mso-wrap-style:square;v-text-anchor:middle" coordsize="314420,3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" path="m,l314420,r,314420l,314420,,xe" stroked="f">
                      <v:stroke joinstyle="miter"/>
                      <v:path arrowok="t" o:connecttype="custom" o:connectlocs="0,0;314420,0;314420,314420;0,314420" o:connectangles="0,0,0,0"/>
                    </v:shape>
                    <v:shape id="Freeform: Shape 5040" o:spid="_x0000_s1031" style="position:absolute;left:37452;top:39536;width:3144;height:11858;visibility:visible;mso-wrap-style:square;v-text-anchor:middle" coordsize="314420,118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" path="m,l314420,r,1185767l,1185767,,xe" stroked="f">
                      <v:stroke joinstyle="miter"/>
                      <v:path arrowok="t" o:connecttype="custom" o:connectlocs="0,0;314420,0;314420,1185767;0,1185767" o:connectangles="0,0,0,0"/>
                    </v:shape>
                    <v:shape id="Freeform: Shape 5041" o:spid="_x0000_s1032" style="position:absolute;left:42454;top:35379;width:11555;height:16382;visibility:visible;mso-wrap-style:square;v-text-anchor:middle" coordsize="1155478,163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" path="m705040,434626v55817,31528,101251,75247,136018,131064l841058,r314420,l1155478,1601343r-301371,l854107,1437037v-44292,70390,-94679,121444,-151257,153352c646271,1622298,575977,1638205,491776,1638205v-138494,,-255080,-56007,-349758,-168116c47339,1358075,,1214247,,1038797,,836390,46577,677228,139827,561213,232981,445198,357569,387191,513493,387191v71913,191,135731,15907,191547,47435xm781240,1279398v45720,-65246,68581,-149733,68581,-253460c849821,880872,813150,777240,739902,714756,694944,677037,642747,658178,583216,658178v-90678,,-157163,34290,-199644,102774c341090,829532,319945,914590,319945,1016032v,109537,21526,197072,64675,262699c427768,1344359,493205,1377220,581025,1377220v87821,95,154496,-32481,200215,-97822xe" stroked="f">
                      <v:stroke joinstyle="miter"/>
                      <v:path arrowok="t" o:connecttype="custom" o:connectlocs="705040,434626;841058,565690;841058,0;1155478,0;1155478,1601343;854107,1601343;854107,1437037;702850,1590389;491776,1638205;142018,1470089;0,1038797;139827,561213;513493,387191;705040,434626;781240,1279398;849821,1025938;739902,714756;583216,658178;383572,760952;319945,1016032;384620,1278731;581025,1377220;781240,1279398" o:connectangles="0,0,0,0,0,0,0,0,0,0,0,0,0,0,0,0,0,0,0,0,0,0,0"/>
                    </v:shape>
                    <v:group id="Graphic 33" o:spid="_x0000_s1033" style="position:absolute;left:22;width:53999;height:32236" coordorigin="22" coordsize="53998,3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fF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jjlwX8vglPQK5/AAAA//8DAFBLAQItABQABgAIAAAAIQDb4fbL7gAAAIUBAAATAAAAAAAA&#10;AAAAAAAAAAAAAABbQ29udGVudF9UeXBlc10ueG1sUEsBAi0AFAAGAAgAAAAhAFr0LFu/AAAAFQEA&#10;AAsAAAAAAAAAAAAAAAAAHwEAAF9yZWxzLy5yZWxzUEsBAi0AFAAGAAgAAAAhAAULl8XHAAAA3QAA&#10;AA8AAAAAAAAAAAAAAAAABwIAAGRycy9kb3ducmV2LnhtbFBLBQYAAAAAAwADALcAAAD7AgAAAAA=&#10;">
                      <v:group id="Graphic 33" o:spid="_x0000_s1034" style="position:absolute;left:22;top:3;width:53999;height:32233" coordorigin="22,3" coordsize="53998,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Je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nGI3i+CU9ALh4AAAD//wMAUEsBAi0AFAAGAAgAAAAhANvh9svuAAAAhQEAABMAAAAAAAAA&#10;AAAAAAAAAAAAAFtDb250ZW50X1R5cGVzXS54bWxQSwECLQAUAAYACAAAACEAWvQsW78AAAAVAQAA&#10;CwAAAAAAAAAAAAAAAAAfAQAAX3JlbHMvLnJlbHNQSwECLQAUAAYACAAAACEAakcyXsYAAADdAAAA&#10;DwAAAAAAAAAAAAAAAAAHAgAAZHJzL2Rvd25yZXYueG1sUEsFBgAAAAADAAMAtwAAAPoCAAAAAA==&#10;">
                        <v:shape id="Freeform: Shape 5044" o:spid="_x0000_s1035" style="position:absolute;left:42318;top:3759;width:11703;height:6986;visibility:visible;mso-wrap-style:square;v-text-anchor:middle" coordsize="1170241,69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" path="m1170242,698563l1170242,,,698563r1170242,xe" stroked="f">
                          <v:stroke joinstyle="miter"/>
                          <v:path arrowok="t" o:connecttype="custom" o:connectlocs="1170242,698563;1170242,0;0,698563" o:connectangles="0,0,0"/>
                        </v:shape>
                        <v:shape id="Freeform: Shape 5045" o:spid="_x0000_s1036" style="position:absolute;left:6326;top:3;width:15295;height:9132;visibility:visible;mso-wrap-style:square;v-text-anchor:middle" coordsize="1529524,91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" path="m1529525,l,,1529525,913162,1529525,xe" stroked="f">
                          <v:stroke joinstyle="miter"/>
                          <v:path arrowok="t" o:connecttype="custom" o:connectlocs="1529525,0;0,0;1529525,913162" o:connectangles="0,0,0"/>
                        </v:shape>
                        <v:shape id="Freeform: Shape 5046" o:spid="_x0000_s1037" style="position:absolute;left:22;top:21491;width:11702;height:6985;visibility:visible;mso-wrap-style:square;v-text-anchor:middle" coordsize="1170146,69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" path="m,l,698563,1170146,,,xe" stroked="f">
                          <v:stroke joinstyle="miter"/>
                          <v:path arrowok="t" o:connecttype="custom" o:connectlocs="0,0;0,698563;1170146,0" o:connectangles="0,0,0"/>
                        </v:shape>
                        <v:shape id="Freeform: Shape 5047" o:spid="_x0000_s1038" style="position:absolute;left:32421;top:3;width:15296;height:9132;visibility:visible;mso-wrap-style:square;v-text-anchor:middle" coordsize="1529619,91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" path="m,l,913162,1529620,,,xe" stroked="f">
                          <v:stroke joinstyle="miter"/>
                          <v:path arrowok="t" o:connecttype="custom" o:connectlocs="0,0;0,913162;1529620,0" o:connectangles="0,0,0"/>
                        </v:shape>
                        <v:shape id="Freeform: Shape 5048" o:spid="_x0000_s1039" style="position:absolute;left:22;top:3759;width:11703;height:6986;visibility:visible;mso-wrap-style:square;v-text-anchor:middle" coordsize="1170241,69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" path="m,l,698563r1170242,l,xe" stroked="f">
                          <v:stroke joinstyle="miter"/>
                          <v:path arrowok="t" o:connecttype="custom" o:connectlocs="0,0;0,698563;1170242,698563" o:connectangles="0,0,0"/>
                        </v:shape>
                        <v:shape id="Freeform: Shape 5049" o:spid="_x0000_s1040" style="position:absolute;left:42318;top:21491;width:11703;height:6986;visibility:visible;mso-wrap-style:square;v-text-anchor:middle" coordsize="1170241,69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" path="m1170242,698659l1170242,,,,1170242,698659xe" stroked="f">
                          <v:stroke joinstyle="miter"/>
                          <v:path arrowok="t" o:connecttype="custom" o:connectlocs="1170242,698659;1170242,0;0,0" o:connectangles="0,0,0"/>
                        </v:shape>
                        <v:shape id="Freeform: Shape 5050" o:spid="_x0000_s1041" style="position:absolute;left:6318;top:23100;width:15303;height:9136;visibility:visible;mso-wrap-style:square;v-text-anchor:middle" coordsize="1530286,91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" path="m,913543r1530287,l1530287,,,913543xe" stroked="f">
                          <v:stroke joinstyle="miter"/>
                          <v:path arrowok="t" o:connecttype="custom" o:connectlocs="0,913543;1530287,913543;1530287,0" o:connectangles="0,0,0"/>
                        </v:shape>
                        <v:shape id="Freeform: Shape 5051" o:spid="_x0000_s1042" style="position:absolute;left:32421;top:23101;width:15303;height:9135;visibility:visible;mso-wrap-style:square;v-text-anchor:middle" coordsize="1530286,91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" path="m,913448r1530287,l,,,913448xe" stroked="f">
                          <v:stroke joinstyle="miter"/>
                          <v:path arrowok="t" o:connecttype="custom" o:connectlocs="0,913448;1530287,913448;0,0" o:connectangles="0,0,0"/>
                        </v:shape>
                      </v:group>
                      <v:shape id="Freeform: Shape 5052" o:spid="_x0000_s1043" style="position:absolute;left:22;width:53999;height:32236;visibility:visible;mso-wrap-style:square;v-text-anchor:middle" coordsize="5399817,322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" path="m1380077,1074515l,250698,,,1799939,1074515r-419862,xm4019645,2149126r1380173,823912l5399818,3223641,3599879,2149126r419766,xm3239834,1038797l4980051,r419767,l3599879,1074515r-360045,l3239834,1038797xm,3223641l1799844,2149126r360045,l2159889,2184845,419767,3223641,,3223641xe" stroked="f">
                        <v:stroke joinstyle="miter"/>
                        <v:path arrowok="t" o:connecttype="custom" o:connectlocs="1380077,1074515;0,250698;0,0;1799939,1074515;1380077,1074515;4019645,2149126;5399818,2973038;5399818,3223641;3599879,2149126;4019645,2149126;3239834,1038797;4980051,0;5399818,0;3599879,1074515;3239834,1074515;3239834,1038797;0,3223641;1799844,2149126;2159889,2149126;2159889,2184845;419767,3223641;0,3223641" o:connectangles="0,0,0,0,0,0,0,0,0,0,0,0,0,0,0,0,0,0,0,0,0,0"/>
                      </v:shape>
                      <v:shape id="Freeform: Shape 5053" o:spid="_x0000_s1044" style="position:absolute;left:22;width:53999;height:32236;visibility:visible;mso-wrap-style:square;v-text-anchor:middle" coordsize="5399817,322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" path="m2375916,3223641r,-1289399l,1934242,,1289495r2375916,l2375916,r647986,l3023902,1289495r2375916,l5399818,1934242r-2375916,l3023902,3223641r-647986,xe" stroked="f">
                        <v:stroke joinstyle="miter"/>
                        <v:path arrowok="t" o:connecttype="custom" o:connectlocs="2375916,3223641;2375916,1934242;0,1934242;0,1289495;2375916,1289495;2375916,0;3023902,0;3023902,1289495;5399818,1289495;5399818,1934242;3023902,1934242;3023902,3223641" o:connectangles="0,0,0,0,0,0,0,0,0,0,0,0"/>
                      </v:shape>
                    </v:group>
                    <v:group id="Graphic 33" o:spid="_x0000_s1045" style="position:absolute;top:54520;width:53865;height:4988" coordorigin=",54520" coordsize="53865,4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">
                      <v:shape id="Freeform: Shape 5055" o:spid="_x0000_s1046" style="position:absolute;top:54520;width:1547;height:3918;visibility:visible;mso-wrap-style:square;v-text-anchor:middle" coordsize="154781,39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" path="m,152019l,111252r47244,l47244,69437v,-22765,6572,-40100,19812,-51816c80296,5810,99536,,124873,v4381,,9334,381,14954,1048c145447,1810,150400,2857,154781,4286r,40196c150781,43053,146399,42005,141732,41529v-4667,-572,-9049,-858,-13049,-858c117443,40671,108776,42863,102584,47149v-6191,4381,-9239,12668,-9239,24955l93345,111157r54293,l147638,151924r-54293,l93345,391859r-46101,l47244,151924,,151924r,95xe" stroked="f">
                        <v:stroke joinstyle="miter"/>
                        <v:path arrowok="t" o:connecttype="custom" o:connectlocs="0,152019;0,111252;47244,111252;47244,69437;67056,17621;124873,0;139827,1048;154781,4286;154781,44482;141732,41529;128683,40671;102584,47149;93345,72104;93345,111157;147638,111157;147638,151924;93345,151924;93345,391859;47244,391859;47244,151924;0,151924" o:connectangles="0,0,0,0,0,0,0,0,0,0,0,0,0,0,0,0,0,0,0,0,0"/>
                      </v:shape>
                      <v:shape id="Freeform: Shape 5056" o:spid="_x0000_s1047" style="position:absolute;left:1795;top:55566;width:1476;height:2872;visibility:visible;mso-wrap-style:square;v-text-anchor:middle" coordsize="147637,28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" path="m43434,6631r,59150l44482,65781c55721,43016,69437,26157,85725,15298,102013,4440,122682,-608,147637,58r,48864c129159,48922,113443,51494,100393,56542,87344,61590,76867,69019,68866,78830v-8001,9811,-13716,21622,-17336,35528c47911,128265,46101,144267,46101,162364r,124873l,287237,,6535r43434,l43434,6631xe" stroked="f">
                        <v:stroke joinstyle="miter"/>
                        <v:path arrowok="t" o:connecttype="custom" o:connectlocs="43434,6631;43434,65781;44482,65781;85725,15298;147637,58;147637,48922;100393,56542;68866,78830;51530,114358;46101,162364;46101,287237;0,287237;0,6535;43434,6535" o:connectangles="0,0,0,0,0,0,0,0,0,0,0,0,0,0"/>
                      </v:shape>
                      <v:shape id="Freeform: Shape 5057" o:spid="_x0000_s1048" style="position:absolute;left:3379;top:55566;width:2725;height:2932;visibility:visible;mso-wrap-style:square;v-text-anchor:middle" coordsize="272510,2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" path="m8668,89345c14478,71438,23146,55912,34766,42672,46387,29432,60674,19050,77629,11430,94678,3810,114205,,136303,v22479,,42100,3810,58864,11430c212027,19050,226219,29432,237744,42672v11621,13240,20288,28766,26099,46673c269653,107252,272510,126492,272510,147161v,20669,-2857,39815,-8667,57531c258032,222409,249365,237934,237744,251079v-11620,13240,-25813,23527,-42577,30956c178308,289465,158687,293179,136303,293179v-22098,,-41625,-3714,-58674,-11144c60579,274606,46292,264319,34766,251079,23146,237839,14478,222409,8668,204692,2857,186976,,167735,,147161,,126587,2857,107252,8668,89345xm55626,192500v4477,13240,10763,24289,18764,33147c82391,234505,91630,241268,102394,246031v10668,4667,22003,7048,33909,7048c148209,253079,159544,250698,170212,246031v10668,-4668,20002,-11526,28003,-20384c206216,216789,212408,205740,216979,192500v4477,-13239,6763,-28289,6763,-45339c223742,130111,221456,115062,216979,101822,212408,88582,206216,77438,198215,68389,190214,59341,180880,52483,170212,47720,159544,43053,148209,40672,136303,40672v-11906,,-23241,2381,-33909,7048c91726,52388,82391,59341,74390,68389,66389,77438,60198,88582,55626,101822v-4572,13240,-6763,28289,-6763,45339c48863,164211,51054,179356,55626,192500xe" stroked="f">
                        <v:stroke joinstyle="miter"/>
                        <v:path arrowok="t" o:connecttype="custom" o:connectlocs="8668,89345;34766,42672;77629,11430;136303,0;195167,11430;237744,42672;263843,89345;272510,147161;263843,204692;237744,251079;195167,282035;136303,293179;77629,282035;34766,251079;8668,204692;0,147161;8668,89345;55626,192500;74390,225647;102394,246031;136303,253079;170212,246031;198215,225647;216979,192500;223742,147161;216979,101822;198215,68389;170212,47720;136303,40672;102394,47720;74390,68389;55626,101822;48863,147161;55626,192500" o:connectangles="0,0,0,0,0,0,0,0,0,0,0,0,0,0,0,0,0,0,0,0,0,0,0,0,0,0,0,0,0,0,0,0,0,0"/>
                      </v:shape>
                      <v:shape id="Freeform: Shape 5058" o:spid="_x0000_s1049" style="position:absolute;left:6573;top:55566;width:3937;height:2872;visibility:visible;mso-wrap-style:square;v-text-anchor:middle" coordsize="393763,28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" path="m43529,6572r,41244l44577,47816c65532,16002,95821,,135255,v17335,,33147,3620,47244,10859c196596,18098,206597,30385,212407,47816v9430,-15241,21813,-26956,37148,-35243c264890,4286,281845,95,300323,95v14097,,26861,1524,38291,4572c350044,7715,359759,12573,367951,19050v8096,6477,14478,14954,19050,25241c391478,54578,393763,66960,393763,81439r,205740l347567,287179r,-184023c347567,94488,346805,86296,345376,78677v-1428,-7620,-4190,-14193,-8191,-19813c333184,53244,327660,48863,320611,45529v-7048,-3238,-16192,-4857,-27431,-4857c270415,40672,252413,47149,239459,60198v-13050,13049,-19527,30385,-19527,52102l219932,287084r-46101,l173831,103061v,-9049,-857,-17336,-2476,-24956c169736,70485,166878,63913,162973,58293,158972,52673,153638,48292,146971,45244v-6668,-3048,-15335,-4572,-25813,-4572c107728,40672,96298,43434,86677,48768,77057,54197,69342,60674,63341,68294,57340,75914,53054,83725,50292,91916v-2667,8192,-4096,14954,-4096,20384l46196,287084,,287084,,6382r43529,l43529,6572xe" stroked="f">
                        <v:stroke joinstyle="miter"/>
                        <v:path arrowok="t" o:connecttype="custom" o:connectlocs="43529,6572;43529,47816;44577,47816;135255,0;182499,10859;212407,47816;249555,12573;300323,95;338614,4667;367951,19050;387001,44291;393763,81439;393763,287179;347567,287179;347567,103156;345376,78677;337185,58864;320611,45529;293180,40672;239459,60198;219932,112300;219932,287084;173831,287084;173831,103061;171355,78105;162973,58293;146971,45244;121158,40672;86677,48768;63341,68294;50292,91916;46196,112300;46196,287084;0,287084;0,6382;43529,6382" o:connectangles="0,0,0,0,0,0,0,0,0,0,0,0,0,0,0,0,0,0,0,0,0,0,0,0,0,0,0,0,0,0,0,0,0,0,0,0"/>
                      </v:shape>
                      <v:shape id="Freeform: Shape 5059" o:spid="_x0000_s1050" style="position:absolute;left:12412;top:54791;width:1502;height:3650;visibility:visible;mso-wrap-style:square;v-text-anchor:middle" coordsize="150113,36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" path="m150114,84106r,40767l94202,124873r,174308c94202,304609,94678,308991,95536,312230v857,3238,2571,5810,5143,7620c103251,321659,106775,322802,111252,323374v4477,571,10382,857,17621,857l150019,324231r,40767l114681,364998v-11906,,-22193,-857,-30671,-2477c75533,360902,68580,357854,63341,353568,58102,349187,54197,343091,51625,335089v-2571,-8000,-3810,-18478,-3810,-31527l47815,124968,,124968,,84201r47815,l47815,,94012,r,84201l150114,84201r,-95xe" stroked="f">
                        <v:stroke joinstyle="miter"/>
                        <v:path arrowok="t" o:connecttype="custom" o:connectlocs="150114,84106;150114,124873;94202,124873;94202,299181;95536,312230;100679,319850;111252,323374;128873,324231;150019,324231;150019,364998;114681,364998;84010,362521;63341,353568;51625,335089;47815,303562;47815,124968;0,124968;0,84201;47815,84201;47815,0;94012,0;94012,84201;150114,84201" o:connectangles="0,0,0,0,0,0,0,0,0,0,0,0,0,0,0,0,0,0,0,0,0,0,0"/>
                      </v:shape>
                      <v:shape id="Freeform: Shape 5060" o:spid="_x0000_s1051" style="position:absolute;left:14314;top:54563;width:2324;height:3876;visibility:visible;mso-wrap-style:square;v-text-anchor:middle" coordsize="232409,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" path="m46196,r,148209l47244,148209v3619,-8668,8668,-16003,15240,-22003c68961,120205,76295,115348,84487,111537v8096,-3809,16668,-6572,25527,-8382c118872,101346,127445,100489,135826,100489v18479,,33814,2571,46197,7620c194310,113156,204311,120205,211836,129254v7620,9049,12954,19812,16002,32290c230886,174021,232410,187833,232410,203072r,184595l186309,387667r,-190023c186309,180308,181261,166497,171069,156400,160972,146304,146971,141160,129254,141160v-14097,,-26289,2191,-36671,6478c82296,152019,73628,158115,66770,166116v-6858,8001,-12001,17240,-15430,28003c47911,204788,46196,216503,46196,229171r,158496l,387667,,,46196,xe" stroked="f">
                        <v:stroke joinstyle="miter"/>
                        <v:path arrowok="t" o:connecttype="custom" o:connectlocs="46196,0;46196,148209;47244,148209;62484,126206;84487,111537;110014,103155;135826,100489;182023,108109;211836,129254;227838,161544;232410,203072;232410,387667;186309,387667;186309,197644;171069,156400;129254,141160;92583,147638;66770,166116;51340,194119;46196,229171;46196,387667;0,387667;0,0;46196,0" o:connectangles="0,0,0,0,0,0,0,0,0,0,0,0,0,0,0,0,0,0,0,0,0,0,0,0"/>
                      </v:shape>
                      <v:shape id="Freeform: Shape 5061" o:spid="_x0000_s1052" style="position:absolute;left:17094;top:55568;width:2593;height:2931;visibility:visible;mso-wrap-style:square;v-text-anchor:middle" coordsize="259270,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" path="m213931,269176v-20955,15907,-47434,23908,-79247,23908c112204,293084,92774,289464,76295,282226,59817,274987,46006,264890,34766,251841,23527,238791,15145,223266,9525,205168,3905,187071,762,167354,,146018,,124682,3238,105156,9811,87344,16288,69628,25432,54197,37243,41243,48958,28194,62960,18097,79058,10858,95155,3620,112776,,132017,v24955,,45720,5143,62198,15430c210693,25717,223933,38862,233839,54769v9906,15906,16859,33337,20669,52101c258318,125730,259842,143637,259080,160591r-210217,c48482,172878,49911,184595,53245,195643v3238,11049,8477,20860,15716,29337c76200,233457,85439,240316,96679,245364v11239,5048,24479,7620,39624,7620c155829,252984,171831,248412,184309,239458v12478,-9048,20764,-22764,24670,-41243l254603,198215v-6096,31337,-19716,55054,-40672,70961xm202787,88963c198596,79153,192976,70771,185928,63722,178879,56673,170497,51054,160972,46863v-9620,-4191,-20193,-6287,-31718,-6287c117348,40576,106489,42672,96964,46863,87344,51054,79153,56769,72295,64008,65437,71247,60008,79629,56007,89249v-4001,9621,-6382,19812,-7049,30670l210217,119919v-762,-10953,-3239,-21240,-7430,-30956xe" stroked="f">
                        <v:stroke joinstyle="miter"/>
                        <v:path arrowok="t" o:connecttype="custom" o:connectlocs="213931,269176;134684,293084;76295,282226;34766,251841;9525,205168;0,146018;9811,87344;37243,41243;79058,10858;132017,0;194215,15430;233839,54769;254508,106870;259080,160591;48863,160591;53245,195643;68961,224980;96679,245364;136303,252984;184309,239458;208979,198215;254603,198215;213931,269176;202787,88963;185928,63722;160972,46863;129254,40576;96964,46863;72295,64008;56007,89249;48958,119919;210217,119919;202787,88963" o:connectangles="0,0,0,0,0,0,0,0,0,0,0,0,0,0,0,0,0,0,0,0,0,0,0,0,0,0,0,0,0,0,0,0,0"/>
                      </v:shape>
                      <v:shape id="Freeform: Shape 5062" o:spid="_x0000_s1053" style="position:absolute;left:21745;top:54562;width:3053;height:3876;visibility:visible;mso-wrap-style:square;v-text-anchor:middle" coordsize="305276,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" path="m140779,95v8287,,17241,95,26861,286c177260,571,186690,1143,196120,2000v9430,857,18193,2286,26289,4096c230505,7905,237554,10573,243268,14192v12669,7620,23432,18097,32290,31528c284417,59150,288893,75533,288893,95155v,20669,-4953,38480,-14954,53435c263938,163639,249746,174784,231362,181927r,1143c255270,188119,273558,198977,286226,215646v12668,16668,19050,36957,19050,60769c305276,290513,302704,304324,297656,317659v-5048,13430,-12573,25241,-22574,35528c265081,363474,252793,371856,238125,378143v-14669,6381,-31623,9525,-50768,9525l,387668,,,140779,r,95xm154972,166783v29337,,50387,-5144,63246,-15526c231076,140970,237458,125444,237458,104870v,-13716,-2191,-24574,-6477,-32576c226600,64294,220694,58198,213074,53816v-7620,-4381,-16383,-7144,-26289,-8382c176784,44196,166211,43529,155067,43529r-103156,l51911,166783r103061,xm180975,344328v22765,,40672,-6095,53435,-18478c247269,313563,253651,296513,253651,274796v,-12668,-2382,-23146,-7049,-31528c241935,234982,235648,228314,227838,223456v-7811,-4857,-16764,-8287,-26861,-10286c190881,211169,180308,210217,169450,210217r-117825,l51625,344328r129350,xe" stroked="f">
                        <v:stroke joinstyle="miter"/>
                        <v:path arrowok="t" o:connecttype="custom" o:connectlocs="140779,95;167640,381;196120,2000;222409,6096;243268,14192;275558,45720;288893,95155;273939,148590;231362,181927;231362,183070;286226,215646;305276,276415;297656,317659;275082,353187;238125,378143;187357,387668;0,387668;0,0;140779,0;154972,166783;218218,151257;237458,104870;230981,72294;213074,53816;186785,45434;155067,43529;51911,43529;51911,166783;154972,166783;180975,344328;234410,325850;253651,274796;246602,243268;227838,223456;200977,213170;169450,210217;51625,210217;51625,344328;180975,344328" o:connectangles="0,0,0,0,0,0,0,0,0,0,0,0,0,0,0,0,0,0,0,0,0,0,0,0,0,0,0,0,0,0,0,0,0,0,0,0,0,0,0"/>
                      </v:shape>
                      <v:shape id="Freeform: Shape 5063" o:spid="_x0000_s1054" style="position:absolute;left:25307;top:55566;width:1477;height:2872;visibility:visible;mso-wrap-style:square;v-text-anchor:middle" coordsize="147637,28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" path="m43434,6631r,59150l44482,65781c55721,43016,69437,26157,85725,15298,102013,4440,122682,-608,147638,58r,48864c129159,48922,113442,51494,100393,56542,87344,61590,76867,69019,68866,78830v-8001,9811,-13716,21622,-17336,35528c47911,128265,46101,144267,46101,162364r,124873l,287237,,6535r43434,l43434,6631xe" stroked="f">
                        <v:stroke joinstyle="miter"/>
                        <v:path arrowok="t" o:connecttype="custom" o:connectlocs="43434,6631;43434,65781;44482,65781;85725,15298;147638,58;147638,48922;100393,56542;68866,78830;51530,114358;46101,162364;46101,287237;0,287237;0,6535;43434,6535" o:connectangles="0,0,0,0,0,0,0,0,0,0,0,0,0,0"/>
                      </v:shape>
                      <v:shape id="Freeform: Shape 5064" o:spid="_x0000_s1055" style="position:absolute;left:27093;top:54563;width:461;height:3876;visibility:visible;mso-wrap-style:square;v-text-anchor:middle" coordsize="46100,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" path="m,56483l,,46101,r,56483l,56483xm46101,106966r,280701l,387667,,106966r46101,xe" stroked="f">
                        <v:stroke joinstyle="miter"/>
                        <v:path arrowok="t" o:connecttype="custom" o:connectlocs="0,56483;0,0;46101,0;46101,56483;0,56483;46101,106966;46101,387667;0,387667;0,106966;46101,106966" o:connectangles="0,0,0,0,0,0,0,0,0,0"/>
                      </v:shape>
                      <v:shape id="Freeform: Shape 5065" o:spid="_x0000_s1056" style="position:absolute;left:27886;top:54791;width:1499;height:3650;visibility:visible;mso-wrap-style:square;v-text-anchor:middle" coordsize="149923,36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" path="m149924,84106r,40767l94012,124873r,174308c94012,304609,94488,308991,95345,312230v858,3238,2667,5810,5144,7620c102965,321659,106585,322802,111062,323374v4476,571,10382,857,17621,857l149828,324231r,40767l114586,364998v-11907,,-22193,-857,-30671,-2477c75438,360902,68485,357854,63246,353568,58007,349187,54102,343091,51626,335089v-2572,-8000,-3810,-18478,-3810,-31527l47816,124968,,124968,,84201r47816,l47816,,93917,r,84201l149924,84201r,-95xe" stroked="f">
                        <v:stroke joinstyle="miter"/>
                        <v:path arrowok="t" o:connecttype="custom" o:connectlocs="149924,84106;149924,124873;94012,124873;94012,299181;95345,312230;100489,319850;111062,323374;128683,324231;149828,324231;149828,364998;114586,364998;83915,362521;63246,353568;51626,335089;47816,303562;47816,124968;0,124968;0,84201;47816,84201;47816,0;93917,0;93917,84201;149924,84201" o:connectangles="0,0,0,0,0,0,0,0,0,0,0,0,0,0,0,0,0,0,0,0,0,0,0"/>
                      </v:shape>
                      <v:shape id="Freeform: Shape 5066" o:spid="_x0000_s1057" style="position:absolute;left:29807;top:54563;width:461;height:3876;visibility:visible;mso-wrap-style:square;v-text-anchor:middle" coordsize="46100,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" path="m,56483l,,46101,r,56483l,56483xm46101,106966r,280701l,387667,,106966r46101,xe" stroked="f">
                        <v:stroke joinstyle="miter"/>
                        <v:path arrowok="t" o:connecttype="custom" o:connectlocs="0,56483;0,0;46101,0;46101,56483;0,56483;46101,106966;46101,387667;0,387667;0,106966;46101,106966" o:connectangles="0,0,0,0,0,0,0,0,0,0"/>
                      </v:shape>
                      <v:shape id="Freeform: Shape 5067" o:spid="_x0000_s1058" style="position:absolute;left:30741;top:55568;width:2384;height:2931;visibility:visible;mso-wrap-style:square;v-text-anchor:middle" coordsize="238315,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" path="m53149,224409v4382,7048,10002,12668,17050,16859c77248,245459,85249,248412,94107,250221v8858,1810,18002,2763,27432,2763c128778,252984,136398,252413,144304,251364v8001,-1047,15335,-3048,22002,-6000c172974,242506,178498,238220,182880,232600v4382,-5620,6477,-12763,6477,-21431c189357,199263,184785,190214,175831,184022v-9048,-6190,-20383,-11144,-33909,-14953c128302,165259,113633,161830,97631,158782,81724,155734,66961,151352,53340,145732,39814,140112,28480,132207,19431,122110,10382,112014,5905,97917,5905,79724v,-14097,3144,-26289,9525,-36385c21717,33242,29909,24955,39910,18669,49816,12382,61055,7620,73533,4572,86011,1524,98393,,110680,v15907,,30576,1333,44006,4096c168116,6858,179927,11525,190214,18192v10287,6668,18574,15717,24670,27147c221075,56769,224695,70961,225743,87916r-46102,c178879,78867,176594,71342,172593,65341,168593,59341,163544,54578,157353,50959v-6191,-3620,-12954,-6287,-20383,-7906c129540,41434,122015,40576,114395,40576v-6858,,-13811,571,-20859,1620c86487,43243,80010,45148,74295,47910,68485,50578,63818,54197,60198,58769v-3619,4572,-5429,10382,-5429,17621c54769,84391,57531,90964,63151,96202v5620,5239,12763,9621,21431,13049c93250,112680,103061,115633,113919,117920v10859,2381,21717,4762,32576,7333c158115,127825,169354,130873,180404,134493v11049,3620,20764,8382,29336,14383c218218,154876,225076,162401,230410,171450v5238,9048,7905,20288,7905,33623c238315,222122,234791,236220,227743,247459v-7049,11240,-16288,20289,-27718,27146c188595,281464,175736,286226,161449,288988v-14288,2763,-28480,4096,-42577,4096c103346,293084,88487,291465,74390,288226,60293,284988,47815,279654,36957,272224,26098,264795,17431,255079,10859,242888,4381,230791,762,216027,,198596r46101,c46482,208693,48768,217360,53149,224409xe" stroked="f">
                        <v:stroke joinstyle="miter"/>
                        <v:path arrowok="t" o:connecttype="custom" o:connectlocs="53149,224409;70199,241268;94107,250221;121539,252984;144304,251364;166306,245364;182880,232600;189357,211169;175831,184022;141922,169069;97631,158782;53340,145732;19431,122110;5905,79724;15430,43339;39910,18669;73533,4572;110680,0;154686,4096;190214,18192;214884,45339;225743,87916;179641,87916;172593,65341;157353,50959;136970,43053;114395,40576;93536,42196;74295,47910;60198,58769;54769,76390;63151,96202;84582,109251;113919,117920;146495,125253;180404,134493;209740,148876;230410,171450;238315,205073;227743,247459;200025,274605;161449,288988;118872,293084;74390,288226;36957,272224;10859,242888;0,198596;46101,198596;53149,224409" o:connectangles="0,0,0,0,0,0,0,0,0,0,0,0,0,0,0,0,0,0,0,0,0,0,0,0,0,0,0,0,0,0,0,0,0,0,0,0,0,0,0,0,0,0,0,0,0,0,0,0,0"/>
                      </v:shape>
                      <v:shape id="Freeform: Shape 5068" o:spid="_x0000_s1059" style="position:absolute;left:33568;top:54563;width:2324;height:3876;visibility:visible;mso-wrap-style:square;v-text-anchor:middle" coordsize="232409,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" path="m46291,r,148209l47339,148209v3620,-8668,8668,-16003,15240,-22003c69056,120205,76390,115348,84582,111537v8096,-3809,16669,-6572,25527,-8382c118967,101346,127540,100489,135922,100489v18478,,33813,2571,46101,7620c194310,113156,204311,120205,211836,129254v7620,9049,12954,19812,16002,32290c230886,174021,232410,187833,232410,203072r,184595l186309,387667r,-190023c186309,180308,181261,166497,171069,156400,160972,146304,146971,141160,129254,141160v-14097,,-26289,2191,-36671,6478c82296,152019,73628,158115,66770,166116v-6858,8001,-12001,17240,-15526,28003c47815,204788,46101,216503,46101,229171r,158496l,387667,,,46291,xe" stroked="f">
                        <v:stroke joinstyle="miter"/>
                        <v:path arrowok="t" o:connecttype="custom" o:connectlocs="46291,0;46291,148209;47339,148209;62579,126206;84582,111537;110109,103155;135922,100489;182023,108109;211836,129254;227838,161544;232410,203072;232410,387667;186309,387667;186309,197644;171069,156400;129254,141160;92583,147638;66770,166116;51244,194119;46101,229171;46101,387667;0,387667;0,0;46291,0" o:connectangles="0,0,0,0,0,0,0,0,0,0,0,0,0,0,0,0,0,0,0,0,0,0,0,0"/>
                      </v:shape>
                      <v:shape id="Freeform: Shape 5069" o:spid="_x0000_s1060" style="position:absolute;left:38114;top:55567;width:2660;height:3941;visibility:visible;mso-wrap-style:square;v-text-anchor:middle" coordsize="266033,39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" path="m46101,6477r,38005l47149,44482c54769,28956,66675,17621,82963,10573,99251,3524,117158,,136684,v21717,,40671,4000,56769,11906c209550,19907,222980,30670,233648,44196v10668,13621,18765,29241,24194,46958c263271,108871,266033,127730,266033,147638v,19906,-2667,38766,-7905,56483c252889,221837,244888,237363,234220,250507v-10668,13240,-24099,23622,-40196,31242c177927,289370,159163,293179,137827,293179v-6858,,-14573,-761,-23051,-2190c106299,289560,97822,287178,89535,283940,81248,280701,73343,276225,65913,270605,58484,264986,52292,258032,47149,249650r-1048,l46101,394049,,394049,,6382r46101,l46101,6477xm211931,106109c208502,93630,203263,82486,196215,72676,189167,62865,180118,55150,169069,49339,158020,43529,145066,40671,130207,40671v-15526,,-28766,3048,-39624,9240c79724,56102,70866,64103,64008,74104,57150,84105,52102,95345,49054,108013v-3048,12669,-4572,25527,-4572,38577c44482,160401,46101,173641,49339,186499v3239,12859,8382,24194,15526,33910c71914,230219,81058,238030,92297,244030v11240,6001,24765,8954,40767,8954c148971,252984,162306,249936,172974,243744v10668,-6095,19240,-14287,25813,-24384c205264,209264,210026,197644,212884,184595v2857,-13050,4381,-26385,4381,-40196c217170,131350,215455,118586,211931,106109xe" stroked="f">
                        <v:stroke joinstyle="miter"/>
                        <v:path arrowok="t" o:connecttype="custom" o:connectlocs="46101,6477;46101,44482;47149,44482;82963,10573;136684,0;193453,11906;233648,44196;257842,91154;266033,147638;258128,204121;234220,250507;194024,281749;137827,293179;114776,290989;89535,283940;65913,270605;47149,249650;46101,249650;46101,394049;0,394049;0,6382;46101,6382;211931,106109;196215,72676;169069,49339;130207,40671;90583,49911;64008,74104;49054,108013;44482,146590;49339,186499;64865,220409;92297,244030;133064,252984;172974,243744;198787,219360;212884,184595;217265,144399;211931,106109" o:connectangles="0,0,0,0,0,0,0,0,0,0,0,0,0,0,0,0,0,0,0,0,0,0,0,0,0,0,0,0,0,0,0,0,0,0,0,0,0,0,0"/>
                      </v:shape>
                      <v:shape id="Freeform: Shape 5070" o:spid="_x0000_s1061" style="position:absolute;left:41092;top:55568;width:2593;height:2931;visibility:visible;mso-wrap-style:square;v-text-anchor:middle" coordsize="259270,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" path="m213931,269176v-20955,15907,-47434,23908,-79248,23908c112204,293084,92773,289464,76295,282226,59817,274987,46006,264890,34766,251841,23527,238791,15145,223266,9525,205168,3905,187071,762,167354,,146018,,124682,3238,105156,9811,87344,16288,69628,25432,54197,37242,41243,48958,28194,62960,18097,79057,10858,95155,3620,112776,,132016,v24956,,45720,5143,62199,15430c210693,25717,223933,38862,233839,54769v9906,15906,16859,33337,20669,52101c258318,125730,259842,143637,259080,160591r-210122,c48577,172878,50006,184595,53340,195643v3238,11049,8477,20860,15716,29337c76295,233457,85534,240316,96774,245364v11239,5048,24384,7620,39624,7620c155924,252984,171926,248412,184404,239458v12478,-9048,20669,-22764,24670,-41243l254698,198215v-6191,31337,-19716,55054,-40767,70961xm202882,88963c198691,79153,193072,70771,186023,63722,178975,56673,170593,51054,161068,46863v-9621,-4191,-20193,-6287,-31719,-6287c117443,40576,106584,42672,97059,46863,87439,51054,79248,56769,72390,64008,65532,71247,60103,79629,56102,89249v-4000,9621,-6381,19812,-7048,30670l210312,119919v-857,-10953,-3334,-21240,-7430,-30956xe" stroked="f">
                        <v:stroke joinstyle="miter"/>
                        <v:path arrowok="t" o:connecttype="custom" o:connectlocs="213931,269176;134683,293084;76295,282226;34766,251841;9525,205168;0,146018;9811,87344;37242,41243;79057,10858;132016,0;194215,15430;233839,54769;254508,106870;259080,160591;48958,160591;53340,195643;69056,224980;96774,245364;136398,252984;184404,239458;209074,198215;254698,198215;213931,269176;202882,88963;186023,63722;161068,46863;129349,40576;97059,46863;72390,64008;56102,89249;49054,119919;210312,119919;202882,88963" o:connectangles="0,0,0,0,0,0,0,0,0,0,0,0,0,0,0,0,0,0,0,0,0,0,0,0,0,0,0,0,0,0,0,0,0"/>
                      </v:shape>
                      <v:shape id="Freeform: Shape 5071" o:spid="_x0000_s1062" style="position:absolute;left:43975;top:55566;width:2725;height:2932;visibility:visible;mso-wrap-style:square;v-text-anchor:middle" coordsize="272510,2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" path="m8668,89345c14478,71438,23146,55912,34766,42672,46387,29432,60674,19050,77629,11430,94679,3810,114205,,136303,v22479,,42100,3810,58864,11430c212027,19050,226219,29432,237744,42672v11620,13240,20288,28766,26099,46673c269653,107252,272510,126492,272510,147161v,20669,-2857,39815,-8667,57531c258032,222409,249364,237934,237744,251079v-11620,13240,-25813,23527,-42577,30956c178308,289465,158687,293179,136303,293179v-22098,,-41624,-3714,-58674,-11144c60579,274606,46292,264319,34766,251079,23146,237839,14478,222409,8668,204692,2858,186976,,167735,,147161,,126587,2858,107252,8668,89345xm55626,192500v4477,13240,10763,24289,18764,33147c82296,234505,91630,241268,102394,246031v10668,4667,22002,7048,33909,7048c148209,253079,159544,250698,170212,246031v10668,-4668,20002,-11526,28003,-20384c206216,216789,212408,205740,216979,192500v4477,-13239,6763,-28289,6763,-45339c223742,130111,221456,115062,216979,101822,212408,88582,206216,77438,198215,68389,190214,59341,180880,52483,170212,47720,159544,43053,148209,40672,136303,40672v-11907,,-23241,2381,-33909,7048c91726,52388,82391,59341,74390,68389,66389,77438,60198,88582,55626,101822v-4572,13240,-6763,28289,-6763,45339c48863,164211,51149,179356,55626,192500xe" stroked="f">
                        <v:stroke joinstyle="miter"/>
                        <v:path arrowok="t" o:connecttype="custom" o:connectlocs="8668,89345;34766,42672;77629,11430;136303,0;195167,11430;237744,42672;263843,89345;272510,147161;263843,204692;237744,251079;195167,282035;136303,293179;77629,282035;34766,251079;8668,204692;0,147161;8668,89345;55626,192500;74390,225647;102394,246031;136303,253079;170212,246031;198215,225647;216979,192500;223742,147161;216979,101822;198215,68389;170212,47720;136303,40672;102394,47720;74390,68389;55626,101822;48863,147161;55626,192500" o:connectangles="0,0,0,0,0,0,0,0,0,0,0,0,0,0,0,0,0,0,0,0,0,0,0,0,0,0,0,0,0,0,0,0,0,0"/>
                      </v:shape>
                      <v:shape id="Freeform: Shape 5072" o:spid="_x0000_s1063" style="position:absolute;left:47178;top:55567;width:2660;height:3941;visibility:visible;mso-wrap-style:square;v-text-anchor:middle" coordsize="266033,39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" path="m46101,6477r,38005l47149,44482c54769,28956,66675,17621,82963,10573,99251,3524,117157,,136684,v21717,,40671,4000,56769,11906c209550,19907,222980,30670,233649,44196v10667,13621,18764,29241,24193,46958c263271,108871,266033,127730,266033,147638v,19906,-2667,38766,-7906,56483c252889,221837,244888,237363,234220,250507v-10668,13240,-24099,23622,-40196,31242c177927,289370,159163,293179,137827,293179v-6858,,-14573,-761,-23051,-2190c106299,289560,97822,287178,89535,283940,81248,280701,73343,276225,65913,270605,58484,264986,52292,258032,47149,249650r-1048,l46101,394049,,394049,,6382r46101,l46101,6477xm211931,106109c208502,93630,203264,82486,196215,72676,189166,62865,180118,55150,169069,49339,158020,43529,145066,40671,130207,40671v-15526,,-28766,3048,-39624,9240c79724,56102,70866,64103,64008,74104,57150,84105,52102,95345,49054,108013v-3048,12669,-4572,25527,-4572,38577c44482,160401,46101,173641,49339,186499v3239,12859,8382,24194,15526,33910c71914,230219,81058,238030,92297,244030v11240,6001,24765,8954,40767,8954c148971,252984,162306,249936,172974,243744v10668,-6095,19240,-14287,25813,-24384c205264,209264,210026,197644,212884,184595v2857,-13050,4381,-26385,4381,-40196c217075,131350,215360,118586,211931,106109xe" stroked="f">
                        <v:stroke joinstyle="miter"/>
                        <v:path arrowok="t" o:connecttype="custom" o:connectlocs="46101,6477;46101,44482;47149,44482;82963,10573;136684,0;193453,11906;233649,44196;257842,91154;266033,147638;258127,204121;234220,250507;194024,281749;137827,293179;114776,290989;89535,283940;65913,270605;47149,249650;46101,249650;46101,394049;0,394049;0,6382;46101,6382;211931,106109;196215,72676;169069,49339;130207,40671;90583,49911;64008,74104;49054,108013;44482,146590;49339,186499;64865,220409;92297,244030;133064,252984;172974,243744;198787,219360;212884,184595;217265,144399;211931,106109" o:connectangles="0,0,0,0,0,0,0,0,0,0,0,0,0,0,0,0,0,0,0,0,0,0,0,0,0,0,0,0,0,0,0,0,0,0,0,0,0,0,0"/>
                      </v:shape>
                      <v:shape id="Freeform: Shape 5073" o:spid="_x0000_s1064" style="position:absolute;left:50325;top:54563;width:462;height:3876;visibility:visible;mso-wrap-style:square;v-text-anchor:middle" coordsize="46196,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" path="m46197,r,387667l,387667,,,46197,xe" stroked="f">
                        <v:stroke joinstyle="miter"/>
                        <v:path arrowok="t" o:connecttype="custom" o:connectlocs="46197,0;46197,387667;0,387667;0,0;46197,0" o:connectangles="0,0,0,0,0"/>
                      </v:shape>
                      <v:shape id="Freeform: Shape 5074" o:spid="_x0000_s1065" style="position:absolute;left:51273;top:55568;width:2592;height:2931;visibility:visible;mso-wrap-style:square;v-text-anchor:middle" coordsize="259270,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" path="m213932,269176v-20955,15907,-47435,23908,-79248,23908c112205,293084,92773,289464,76295,282226,59817,274987,46006,264890,34766,251841,23527,238791,15145,223266,9525,205168,3906,187071,762,167354,,146018,,124682,3239,105156,9811,87344,16288,69628,25432,54197,37243,41243,48959,28194,62960,18097,79057,10858,95155,3620,112776,,132016,v24956,,45721,5143,62199,15430c210693,25717,223933,38862,233839,54769v9906,15906,16859,33337,20669,52101c258318,125730,259842,143637,259080,160591r-210121,c48578,172878,50006,184595,53340,195643v3239,11049,8477,20860,15716,29337c76295,233457,85535,240316,96774,245364v11240,5048,24384,7620,39624,7620c155924,252984,171926,248412,184404,239458v12478,-9048,20670,-22764,24670,-41243l254698,198215v-6286,31337,-19811,55054,-40766,70961xm202788,88963c198597,79153,192977,70771,185928,63722,178880,56673,170498,51054,160973,46863v-9621,-4191,-20193,-6287,-31719,-6287c117348,40576,106489,42672,96964,46863,87344,51054,79153,56769,72295,64008,65437,71247,60007,79629,56007,89249v-4000,9621,-6382,19812,-7048,30670l210217,119919v-857,-10953,-3334,-21240,-7429,-30956xe" stroked="f">
                        <v:stroke joinstyle="miter"/>
                        <v:path arrowok="t" o:connecttype="custom" o:connectlocs="213932,269176;134684,293084;76295,282226;34766,251841;9525,205168;0,146018;9811,87344;37243,41243;79057,10858;132016,0;194215,15430;233839,54769;254508,106870;259080,160591;48959,160591;53340,195643;69056,224980;96774,245364;136398,252984;184404,239458;209074,198215;254698,198215;213932,269176;202788,88963;185928,63722;160973,46863;129254,40576;96964,46863;72295,64008;56007,89249;48959,119919;210217,119919;202788,88963" o:connectangles="0,0,0,0,0,0,0,0,0,0,0,0,0,0,0,0,0,0,0,0,0,0,0,0,0,0,0,0,0,0,0,0,0"/>
                      </v:shape>
                    </v:group>
                    <w10:wrap anchory="page"/>
                    <w10:anchorlock/>
                  </v:group>
                </w:pict>
              </mc:Fallback>
            </mc:AlternateContent>
          </w:r>
          <w:r w:rsidR="00946879" w:rsidRPr="004C06A1">
            <w:rPr>
              <w:noProof/>
            </w:rPr>
            <mc:AlternateContent>
              <mc:Choice Requires="wpg">
                <w:drawing>
                  <wp:anchor distT="0" distB="0" distL="0" distR="252095" simplePos="0" relativeHeight="251661312" behindDoc="0" locked="1" layoutInCell="1" allowOverlap="1" wp14:anchorId="622EA64F" wp14:editId="7ABCF77A">
                    <wp:simplePos x="0" y="0"/>
                    <wp:positionH relativeFrom="margin">
                      <wp:posOffset>0</wp:posOffset>
                    </wp:positionH>
                    <wp:positionV relativeFrom="page">
                      <wp:posOffset>9832975</wp:posOffset>
                    </wp:positionV>
                    <wp:extent cx="1422000" cy="432000"/>
                    <wp:effectExtent l="0" t="0" r="45085" b="6350"/>
                    <wp:wrapNone/>
                    <wp:docPr id="2188" name="Group 2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22000" cy="432000"/>
                              <a:chOff x="0" y="0"/>
                              <a:chExt cx="4233290" cy="1287017"/>
                            </a:xfrm>
                            <a:solidFill>
                              <a:schemeClr val="bg1"/>
                            </a:solidFill>
                          </wpg:grpSpPr>
                          <wps:wsp>
                            <wps:cNvPr id="2189" name="Freeform: Shape 2189"/>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0" name="Freeform: Shape 2190"/>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1" name="Freeform: Shape 2191"/>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2" name="Freeform: Shape 2192"/>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3" name="Freeform: Shape 2193"/>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4" name="Freeform: Shape 2194"/>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5" name="Freeform: Shape 2195"/>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6" name="Freeform: Shape 2196"/>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7" name="Freeform: Shape 2197"/>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8" name="Freeform: Shape 2198"/>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9" name="Freeform: Shape 2199"/>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0" name="Freeform: Shape 2200"/>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1" name="Freeform: Shape 2201"/>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2" name="Freeform: Shape 2202"/>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3" name="Freeform: Shape 2203"/>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4" name="Freeform: Shape 2204"/>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5" name="Freeform: Shape 2205"/>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6" name="Freeform: Shape 2206"/>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7" name="Freeform: Shape 2207"/>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8" name="Freeform: Shape 2208"/>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9" name="Freeform: Shape 2209"/>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0" name="Freeform: Shape 2210"/>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1" name="Freeform: Shape 2211"/>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2" name="Freeform: Shape 2212"/>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3" name="Freeform: Shape 2213"/>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4" name="Freeform: Shape 2214"/>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E56174" id="Group 2188" o:spid="_x0000_s1026" style="position:absolute;margin-left:0;margin-top:774.25pt;width:111.95pt;height:34pt;z-index:251661312;mso-wrap-distance-left:0;mso-wrap-distance-right:19.85pt;mso-position-horizontal-relative:margin;mso-position-vertical-relative:page;mso-width-relative:margin;mso-height-relative:margin" coordsize="42332,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">
                    <o:lock v:ext="edit" aspectratio="t"/>
                    <v:shape id="Freeform: Shape 2189" o:spid="_x0000_s1027" style="position:absolute;width:6636;height:7091;visibility:visible;mso-wrap-style:square;v-text-anchor:middle" coordsize="663606,7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" path="m,709041l272320,,373380,,663607,709041r-106871,l473964,494348r-296513,l99536,709136,,709136r,-95xm204597,417862r240411,l370999,221456c348425,161830,331661,112776,320707,74390v-9049,45435,-21812,90583,-38195,135446l204597,417862xe" filled="f" stroked="f">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2190" o:spid="_x0000_s1028" style="position:absolute;left:6925;top:1838;width:4267;height:5369;visibility:visible;mso-wrap-style:square;v-text-anchor:middle" coordsize="426720,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"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filled="f" stroked="f">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2191" o:spid="_x0000_s1029" style="position:absolute;left:11877;top:1837;width:4474;height:5369;visibility:visible;mso-wrap-style:square;v-text-anchor:middle" coordsize="447389,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"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filled="f" stroked="f">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2192" o:spid="_x0000_s1030" style="position:absolute;left:16881;top:1837;width:4735;height:5369;visibility:visible;mso-wrap-style:square;v-text-anchor:middle" coordsize="473487,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"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filled="f" stroked="f">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2193" o:spid="_x0000_s1031" style="position:absolute;left:22603;top:1838;width:4174;height:5252;visibility:visible;mso-wrap-style:square;v-text-anchor:middle" coordsize="417385,52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"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filled="f" stroked="f">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2194" o:spid="_x0000_s1032" style="position:absolute;left:27727;width:4456;height:7206;visibility:visible;mso-wrap-style:square;v-text-anchor:middle" coordsize="445579,7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"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filled="f" stroked="f">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2195" o:spid="_x0000_s1033" style="position:absolute;left:26;top:10212;width:3428;height:2613;visibility:visible;mso-wrap-style:square;v-text-anchor:middle" coordsize="342804,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" path="m62389,261271l,,54007,,93345,179451,141065,r62770,l249650,182499,289751,r53054,l279368,261271r-55911,l171450,66008,119539,261271r-57150,xe" filled="f" stroked="f">
                      <v:stroke joinstyle="miter"/>
                      <v:path arrowok="t" o:connecttype="custom" o:connectlocs="62389,261271;0,0;54007,0;93345,179451;141065,0;203835,0;249650,182499;289751,0;342805,0;279368,261271;223457,261271;171450,66008;119539,261271;62389,261271" o:connectangles="0,0,0,0,0,0,0,0,0,0,0,0,0,0"/>
                    </v:shape>
                    <v:shape id="Freeform: Shape 2196" o:spid="_x0000_s1034" style="position:absolute;left:3609;top:10889;width:1769;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"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filled="f" stroked="f">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2197" o:spid="_x0000_s1035" style="position:absolute;left:5694;top:10889;width:1768;height:1979;visibility:visible;mso-wrap-style:square;v-text-anchor:middle" coordsize="176783,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"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filled="f" stroked="f">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2198" o:spid="_x0000_s1036" style="position:absolute;left:7762;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"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ed="f" stroked="f">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2199" o:spid="_x0000_s1037" style="position:absolute;left:10068;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"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filled="f" stroked="f">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2200" o:spid="_x0000_s1038" style="position:absolute;left:12304;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"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filled="f" stroked="f">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2201" o:spid="_x0000_s1039" style="position:absolute;left:14504;top:10211;width:1848;height:2656;visibility:visible;mso-wrap-style:square;v-text-anchor:middle" coordsize="184784,26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"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filled="f" stroked="f">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2202" o:spid="_x0000_s1040" style="position:absolute;left:17769;top:10168;width:2277;height:2702;visibility:visible;mso-wrap-style:square;v-text-anchor:middle" coordsize="227647,2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"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filled="f" stroked="f">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2203" o:spid="_x0000_s1041" style="position:absolute;left:20422;top:10889;width:1768;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"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filled="f" stroked="f">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2204" o:spid="_x0000_s1042" style="position:absolute;left:22665;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"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filled="f" stroked="f">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2205" o:spid="_x0000_s1043" style="position:absolute;left:24765;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"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ed="f" stroked="f">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2206" o:spid="_x0000_s1044" style="position:absolute;left:26278;top:10889;width:1227;height:1936;visibility:visible;mso-wrap-style:square;v-text-anchor:middle" coordsize="122681,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" path="m50101,193548l,193548,,4286r46577,l46577,31242c54483,18478,61722,10096,68104,6096,74485,2096,81629,,89725,v11430,,22384,3143,32957,9430l107251,53150c98774,47720,90964,44958,83725,44958v-7049,,-12954,1905,-17812,5810c61055,54673,57245,61627,54388,71723v-2763,10097,-4191,31242,-4191,63437l50197,193548r-96,xe" filled="f" stroked="f">
                      <v:stroke joinstyle="miter"/>
                      <v:path arrowok="t" o:connecttype="custom" o:connectlocs="50101,193548;0,193548;0,4286;46577,4286;46577,31242;68104,6096;89725,0;122682,9430;107251,53150;83725,44958;65913,50768;54388,71723;50197,135160;50197,193548" o:connectangles="0,0,0,0,0,0,0,0,0,0,0,0,0,0"/>
                    </v:shape>
                    <v:shape id="Freeform: Shape 2207" o:spid="_x0000_s1045" style="position:absolute;left:27673;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"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ed="f"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2208" o:spid="_x0000_s1046" style="position:absolute;left:29909;top:10212;width:501;height:2613;visibility:visible;mso-wrap-style:square;v-text-anchor:middle" coordsize="50101,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" path="m,261271l,,50101,r,261271l,261271xe" filled="f" stroked="f">
                      <v:stroke joinstyle="miter"/>
                      <v:path arrowok="t" o:connecttype="custom" o:connectlocs="0,261271;0,0;50101,0;50101,261271;0,261271" o:connectangles="0,0,0,0,0"/>
                    </v:shape>
                    <v:shape id="Freeform: Shape 2209" o:spid="_x0000_s1047" style="position:absolute;left:31677;top:10212;width:2620;height:2613;visibility:visible;mso-wrap-style:square;v-text-anchor:middle" coordsize="262032,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" path="m262033,261271r-57341,l181928,201930r-104490,l55912,261271,,261271,101727,r55816,l262033,261271xm164973,157925l128968,60960,93726,157925r71247,xe" filled="f" stroked="f">
                      <v:stroke joinstyle="miter"/>
                      <v:path arrowok="t" o:connecttype="custom" o:connectlocs="262033,261271;204692,261271;181928,201930;77438,201930;55912,261271;0,261271;101727,0;157543,0;262033,261271;164973,157925;128968,60960;93726,157925;164973,157925" o:connectangles="0,0,0,0,0,0,0,0,0,0,0,0,0"/>
                    </v:shape>
                    <v:shape id="Freeform: Shape 2210" o:spid="_x0000_s1048" style="position:absolute;left:34414;top:10167;width:1280;height:2658;visibility:visible;mso-wrap-style:square;v-text-anchor:middle" coordsize="128016,26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"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filled="f" stroked="f">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2211" o:spid="_x0000_s1049" style="position:absolute;left:35915;top:10889;width:1227;height:1936;visibility:visible;mso-wrap-style:square;v-text-anchor:middle" coordsize="122682,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" path="m50101,193548l,193548,,4286r46577,l46577,31242c54483,18478,61722,10096,68104,6096,74486,2096,81629,,89725,v11430,,22384,3143,32957,9430l107251,53150c98774,47720,90964,44958,83725,44958v-7049,,-12954,1905,-17812,5810c61055,54673,57245,61627,54388,71723v-2858,10097,-4191,31242,-4191,63437l50197,193548r-96,xe" filled="f" stroked="f">
                      <v:stroke joinstyle="miter"/>
                      <v:path arrowok="t" o:connecttype="custom" o:connectlocs="50101,193548;0,193548;0,4286;46577,4286;46577,31242;68104,6096;89725,0;122682,9430;107251,53150;83725,44958;65913,50768;54388,71723;50197,135160;50197,193548" o:connectangles="0,0,0,0,0,0,0,0,0,0,0,0,0,0"/>
                    </v:shape>
                    <v:shape id="Freeform: Shape 2212" o:spid="_x0000_s1050" style="position:absolute;left:37463;top:10213;width:501;height:2612;visibility:visible;mso-wrap-style:square;v-text-anchor:middle" coordsize="50101,2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" path="m,46291l,,50101,r,46291l,46291xm,261175l,71914r50101,l50101,261175,,261175xe" filled="f" stroked="f">
                      <v:stroke joinstyle="miter"/>
                      <v:path arrowok="t" o:connecttype="custom" o:connectlocs="0,46291;0,0;50101,0;50101,46291;0,46291;0,261175;0,71914;50101,71914;50101,261175;0,261175" o:connectangles="0,0,0,0,0,0,0,0,0,0"/>
                    </v:shape>
                    <v:shape id="Freeform: Shape 2213" o:spid="_x0000_s1051" style="position:absolute;left:38445;top:10891;width:1785;height:1979;visibility:visible;mso-wrap-style:square;v-text-anchor:middle" coordsize="178498,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"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filled="f" stroked="f">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2214" o:spid="_x0000_s1052" style="position:absolute;left:40556;top:10890;width:1776;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"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ed="f"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anchorx="margin" anchory="page"/>
                    <w10:anchorlock/>
                  </v:group>
                </w:pict>
              </mc:Fallback>
            </mc:AlternateContent>
          </w:r>
          <w:r w:rsidR="00946879" w:rsidRPr="00B67614">
            <w:rPr>
              <w:rStyle w:val="White"/>
              <w:noProof/>
            </w:rPr>
            <mc:AlternateContent>
              <mc:Choice Requires="wps">
                <w:drawing>
                  <wp:anchor distT="0" distB="0" distL="114300" distR="114300" simplePos="0" relativeHeight="251671552" behindDoc="1" locked="1" layoutInCell="1" allowOverlap="1" wp14:anchorId="7F001EF2" wp14:editId="4244D167">
                    <wp:simplePos x="0" y="0"/>
                    <wp:positionH relativeFrom="page">
                      <wp:align>left</wp:align>
                    </wp:positionH>
                    <wp:positionV relativeFrom="page">
                      <wp:posOffset>7129145</wp:posOffset>
                    </wp:positionV>
                    <wp:extent cx="7560000" cy="3564000"/>
                    <wp:effectExtent l="0" t="0" r="3175" b="0"/>
                    <wp:wrapNone/>
                    <wp:docPr id="2215" name="Rectangle 2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35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A3902" id="Rectangle 2215" o:spid="_x0000_s1026" style="position:absolute;margin-left:0;margin-top:561.35pt;width:595.3pt;height:280.65pt;z-index:-25164492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" fillcolor="#003e74 [3215]" stroked="f" strokeweight=".25pt">
                    <w10:wrap anchorx="page" anchory="page"/>
                    <w10:anchorlock/>
                  </v:rect>
                </w:pict>
              </mc:Fallback>
            </mc:AlternateContent>
          </w:r>
          <w:r w:rsidR="00946879" w:rsidRPr="00B67614">
            <w:rPr>
              <w:rStyle w:val="White"/>
              <w:noProof/>
            </w:rPr>
            <w:drawing>
              <wp:anchor distT="0" distB="252095" distL="114300" distR="114300" simplePos="0" relativeHeight="251659264" behindDoc="0" locked="1" layoutInCell="1" allowOverlap="0" wp14:anchorId="7CFE9F30" wp14:editId="4F2DF9A9">
                <wp:simplePos x="0" y="0"/>
                <wp:positionH relativeFrom="page">
                  <wp:posOffset>0</wp:posOffset>
                </wp:positionH>
                <wp:positionV relativeFrom="page">
                  <wp:posOffset>0</wp:posOffset>
                </wp:positionV>
                <wp:extent cx="7563485" cy="7124065"/>
                <wp:effectExtent l="0" t="0" r="0" b="635"/>
                <wp:wrapTopAndBottom/>
                <wp:docPr id="5075" name="Picture 5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891" t="-1" r="7332" b="1"/>
                        <a:stretch/>
                      </pic:blipFill>
                      <pic:spPr bwMode="auto">
                        <a:xfrm>
                          <a:off x="0" y="0"/>
                          <a:ext cx="7563485" cy="7124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77AD7385" w14:textId="587E248C" w:rsidR="00946879" w:rsidRPr="00617F49" w:rsidRDefault="00946879" w:rsidP="00946879">
      <w:pPr>
        <w:spacing w:beforeLines="40" w:before="96" w:afterLines="160" w:after="384" w:line="240" w:lineRule="auto"/>
        <w:contextualSpacing/>
      </w:pPr>
      <w:r w:rsidRPr="00946879">
        <w:rPr>
          <w:rFonts w:ascii="Arial" w:eastAsia="Calibri" w:hAnsi="Arial" w:cs="Arial"/>
          <w:b/>
          <w:bCs/>
          <w:color w:val="003E74"/>
          <w:sz w:val="44"/>
          <w:szCs w:val="44"/>
        </w:rPr>
        <w:lastRenderedPageBreak/>
        <w:t>Ascend Activities Annex</w:t>
      </w:r>
    </w:p>
    <w:p w14:paraId="78905413" w14:textId="571F6968" w:rsidR="00617F49" w:rsidRDefault="00617F49" w:rsidP="00617F49">
      <w:pPr>
        <w:pStyle w:val="BodyText"/>
      </w:pPr>
      <w:r>
        <w:t>The Ascend West and Central Africa programme is funded by the UK Department for International Development (DFID) and is led by Sightsavers, the Liverpool School of Tropical Medicine (LSTM), Mott MacDonald and the Schistosomiasis Control Initiative Foundation (SCI). It is a three-year programme (Apr 2019 – Mar 2022) aiming to deliver a minimum of 440 million treatments to accelerate control and elimination effo</w:t>
      </w:r>
      <w:bookmarkStart w:id="0" w:name="_GoBack"/>
      <w:bookmarkEnd w:id="0"/>
      <w:r>
        <w:t xml:space="preserve">rts for five NTDs. Specifically, the programme is contributing to the elimination of </w:t>
      </w:r>
      <w:r w:rsidRPr="005E4D95">
        <w:rPr>
          <w:rStyle w:val="Strong"/>
        </w:rPr>
        <w:t>lymphatic filariasis (LF)</w:t>
      </w:r>
      <w:r>
        <w:t xml:space="preserve"> and </w:t>
      </w:r>
      <w:r w:rsidRPr="005E4D95">
        <w:rPr>
          <w:rStyle w:val="Strong"/>
        </w:rPr>
        <w:t>trachoma</w:t>
      </w:r>
      <w:r>
        <w:t xml:space="preserve"> as a public health problem, making significant progress towards eliminating transmission of </w:t>
      </w:r>
      <w:r w:rsidRPr="005E4D95">
        <w:rPr>
          <w:rStyle w:val="Strong"/>
        </w:rPr>
        <w:t>onchocerciasis (OV)</w:t>
      </w:r>
      <w:r>
        <w:t xml:space="preserve"> and controlling morbidity of </w:t>
      </w:r>
      <w:r w:rsidRPr="005E4D95">
        <w:rPr>
          <w:rStyle w:val="Strong"/>
        </w:rPr>
        <w:t>schistosomiasis (SCH)</w:t>
      </w:r>
      <w:r>
        <w:t xml:space="preserve"> and </w:t>
      </w:r>
      <w:r w:rsidRPr="005E4D95">
        <w:rPr>
          <w:rStyle w:val="Strong"/>
        </w:rPr>
        <w:t>soil-transmitted helminths (STH)</w:t>
      </w:r>
      <w:r>
        <w:t xml:space="preserve">. </w:t>
      </w:r>
    </w:p>
    <w:p w14:paraId="53F642A7" w14:textId="77777777" w:rsidR="00617F49" w:rsidRDefault="00617F49" w:rsidP="00617F49">
      <w:pPr>
        <w:pStyle w:val="BodyText"/>
      </w:pPr>
      <w:r>
        <w:t xml:space="preserve">The programme runs in 13 countries in close partnership with their ministries of health: </w:t>
      </w:r>
      <w:r w:rsidRPr="005E4D95">
        <w:rPr>
          <w:rStyle w:val="Strong"/>
        </w:rPr>
        <w:t>Benin, Burkina Faso, Central African Republic, Chad, Cote d’Ivoire, Democratic Republic of the Congo, Ghana, Guinea, Guinea Bissau, Liberia, Niger, Nigeria and Sierra Leone</w:t>
      </w:r>
      <w:r>
        <w:t>.</w:t>
      </w:r>
    </w:p>
    <w:p w14:paraId="2967F449" w14:textId="77777777" w:rsidR="00617F49" w:rsidRDefault="00617F49" w:rsidP="00617F49">
      <w:pPr>
        <w:pStyle w:val="BodyText"/>
      </w:pPr>
      <w:r>
        <w:t xml:space="preserve">The main project activities fall under the following categories: </w:t>
      </w:r>
    </w:p>
    <w:p w14:paraId="1413526A" w14:textId="77777777" w:rsidR="00617F49" w:rsidRDefault="00617F49" w:rsidP="00617F49">
      <w:pPr>
        <w:pStyle w:val="ListBullet"/>
        <w:numPr>
          <w:ilvl w:val="0"/>
          <w:numId w:val="1"/>
        </w:numPr>
        <w:ind w:left="284" w:hanging="284"/>
      </w:pPr>
      <w:r w:rsidRPr="005E4D95">
        <w:rPr>
          <w:rStyle w:val="Strong"/>
        </w:rPr>
        <w:t>Prevention and treatment</w:t>
      </w:r>
      <w:r>
        <w:t>, including mass drug administration (MDA) for onchocerciasis, lymphatic filariasis, trachoma, schistosomiasis and soil-transmitted helminths, where treated in conjunction with schistosomiasis; surgery for lymphatic filariasis and trachoma cases; morbidity management for lymphatic filariasis cases; and social behaviour change communication for preventive hygiene practices and increasing uptake of MDA.</w:t>
      </w:r>
    </w:p>
    <w:p w14:paraId="444D6155" w14:textId="77777777" w:rsidR="00617F49" w:rsidRDefault="00617F49" w:rsidP="00617F49">
      <w:pPr>
        <w:pStyle w:val="ListBullet"/>
        <w:numPr>
          <w:ilvl w:val="0"/>
          <w:numId w:val="1"/>
        </w:numPr>
        <w:ind w:left="284" w:hanging="284"/>
      </w:pPr>
      <w:r w:rsidRPr="005E4D95">
        <w:rPr>
          <w:rStyle w:val="Strong"/>
        </w:rPr>
        <w:t>Increasing the integration</w:t>
      </w:r>
      <w:r>
        <w:t xml:space="preserve"> of aspects of NTD programmes within domestic health systems where this is feasible, while ensuring in fragile and conflict affected states that opportunities to develop a health system as countries transition are not undermined by programme activities. </w:t>
      </w:r>
    </w:p>
    <w:p w14:paraId="679BD5E4" w14:textId="77777777" w:rsidR="00617F49" w:rsidRDefault="00617F49" w:rsidP="00617F49">
      <w:pPr>
        <w:pStyle w:val="ListBullet"/>
        <w:numPr>
          <w:ilvl w:val="0"/>
          <w:numId w:val="1"/>
        </w:numPr>
        <w:ind w:left="284" w:hanging="284"/>
      </w:pPr>
      <w:r w:rsidRPr="005E4D95">
        <w:rPr>
          <w:rStyle w:val="Strong"/>
        </w:rPr>
        <w:t>Strengthening the national health system</w:t>
      </w:r>
      <w:r>
        <w:t xml:space="preserve"> - integrating efforts to strengthen the relevant building blocks of the health system both by building capacity and integrating targeted interventions where feasible for sustainable delivery of NTD control and elimination activities. </w:t>
      </w:r>
    </w:p>
    <w:p w14:paraId="606967C3" w14:textId="77777777" w:rsidR="00617F49" w:rsidRDefault="00617F49" w:rsidP="00617F49">
      <w:pPr>
        <w:pStyle w:val="ListBullet"/>
        <w:numPr>
          <w:ilvl w:val="0"/>
          <w:numId w:val="1"/>
        </w:numPr>
        <w:ind w:left="284" w:hanging="284"/>
      </w:pPr>
      <w:r w:rsidRPr="005E4D95">
        <w:rPr>
          <w:rStyle w:val="Strong"/>
        </w:rPr>
        <w:t>Data for targeting and monitoring</w:t>
      </w:r>
      <w:r>
        <w:t>, including mapping of NTDs where this has not yet been completed, coverage surveys, impact assessments and alignment of NTD monitoring with national and international monitoring systems, processes and data storage.</w:t>
      </w:r>
    </w:p>
    <w:p w14:paraId="46BE9F2C" w14:textId="77777777" w:rsidR="00617F49" w:rsidRDefault="00617F49" w:rsidP="00617F49">
      <w:pPr>
        <w:pStyle w:val="ListBullet"/>
        <w:numPr>
          <w:ilvl w:val="0"/>
          <w:numId w:val="1"/>
        </w:numPr>
        <w:ind w:left="284" w:hanging="284"/>
      </w:pPr>
      <w:r w:rsidRPr="005E4D95">
        <w:rPr>
          <w:rStyle w:val="Strong"/>
        </w:rPr>
        <w:t>Cross</w:t>
      </w:r>
      <w:r w:rsidRPr="005E4D95">
        <w:rPr>
          <w:rStyle w:val="Strong"/>
          <w:rFonts w:ascii="Cambria Math" w:hAnsi="Cambria Math" w:cs="Cambria Math"/>
        </w:rPr>
        <w:t>‐</w:t>
      </w:r>
      <w:r w:rsidRPr="005E4D95">
        <w:rPr>
          <w:rStyle w:val="Strong"/>
        </w:rPr>
        <w:t>sectoral coordination</w:t>
      </w:r>
      <w:r>
        <w:t xml:space="preserve">, </w:t>
      </w:r>
      <w:proofErr w:type="gramStart"/>
      <w:r>
        <w:t>in particular between</w:t>
      </w:r>
      <w:proofErr w:type="gramEnd"/>
      <w:r>
        <w:t xml:space="preserve"> the health and water, sanitation and hygiene (WASH) sectors, to encourage targeting of WASH investments based on NTD burden, and with the education sector, as appropriate for school</w:t>
      </w:r>
      <w:r>
        <w:rPr>
          <w:rFonts w:ascii="Cambria Math" w:hAnsi="Cambria Math" w:cs="Cambria Math"/>
        </w:rPr>
        <w:t>‐</w:t>
      </w:r>
      <w:r>
        <w:t xml:space="preserve">based interventions. </w:t>
      </w:r>
    </w:p>
    <w:p w14:paraId="19ED3414" w14:textId="77777777" w:rsidR="00617F49" w:rsidRDefault="00617F49" w:rsidP="00617F49">
      <w:pPr>
        <w:rPr>
          <w:color w:val="000000" w:themeColor="text1"/>
        </w:rPr>
      </w:pPr>
      <w:r>
        <w:br w:type="page"/>
      </w:r>
    </w:p>
    <w:p w14:paraId="3BF3959E" w14:textId="77777777" w:rsidR="00617F49" w:rsidRDefault="00617F49" w:rsidP="00617F49">
      <w:pPr>
        <w:pStyle w:val="BodyText"/>
      </w:pPr>
      <w:r>
        <w:lastRenderedPageBreak/>
        <w:t>A summary of the activities related to prevention and treatment by country are noted in the table below, with further details below on other programme areas.</w:t>
      </w:r>
    </w:p>
    <w:tbl>
      <w:tblPr>
        <w:tblStyle w:val="Ascend"/>
        <w:tblW w:w="5000" w:type="pct"/>
        <w:tblCellMar>
          <w:top w:w="28" w:type="dxa"/>
          <w:left w:w="28" w:type="dxa"/>
          <w:bottom w:w="28" w:type="dxa"/>
          <w:right w:w="28" w:type="dxa"/>
        </w:tblCellMar>
        <w:tblLook w:val="04A0" w:firstRow="1" w:lastRow="0" w:firstColumn="1" w:lastColumn="0" w:noHBand="0" w:noVBand="1"/>
      </w:tblPr>
      <w:tblGrid>
        <w:gridCol w:w="941"/>
        <w:gridCol w:w="1201"/>
        <w:gridCol w:w="1201"/>
        <w:gridCol w:w="1201"/>
        <w:gridCol w:w="1201"/>
        <w:gridCol w:w="1201"/>
        <w:gridCol w:w="1500"/>
        <w:gridCol w:w="1398"/>
      </w:tblGrid>
      <w:tr w:rsidR="00617F49" w:rsidRPr="005E4D95" w14:paraId="1ABF073A" w14:textId="77777777" w:rsidTr="003E7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 w:type="pct"/>
          </w:tcPr>
          <w:p w14:paraId="0ABFAAA4" w14:textId="77777777" w:rsidR="00617F49" w:rsidRPr="005E4D95" w:rsidRDefault="00617F49" w:rsidP="003E74B3">
            <w:pPr>
              <w:pStyle w:val="BodyText"/>
              <w:rPr>
                <w:rStyle w:val="White"/>
                <w:spacing w:val="-4"/>
                <w:sz w:val="22"/>
                <w:szCs w:val="22"/>
              </w:rPr>
            </w:pPr>
            <w:r w:rsidRPr="005E4D95">
              <w:rPr>
                <w:rStyle w:val="White"/>
                <w:spacing w:val="-4"/>
                <w:sz w:val="22"/>
                <w:szCs w:val="22"/>
              </w:rPr>
              <w:t>Country</w:t>
            </w:r>
          </w:p>
        </w:tc>
        <w:tc>
          <w:tcPr>
            <w:tcW w:w="610" w:type="pct"/>
          </w:tcPr>
          <w:p w14:paraId="7601F9B1" w14:textId="77777777" w:rsidR="00617F49" w:rsidRPr="005E4D95" w:rsidRDefault="00617F49" w:rsidP="003E74B3">
            <w:pPr>
              <w:pStyle w:val="BodyText"/>
              <w:cnfStyle w:val="100000000000" w:firstRow="1" w:lastRow="0" w:firstColumn="0" w:lastColumn="0" w:oddVBand="0" w:evenVBand="0" w:oddHBand="0" w:evenHBand="0" w:firstRowFirstColumn="0" w:firstRowLastColumn="0" w:lastRowFirstColumn="0" w:lastRowLastColumn="0"/>
              <w:rPr>
                <w:rStyle w:val="White"/>
                <w:spacing w:val="-4"/>
                <w:sz w:val="22"/>
                <w:szCs w:val="22"/>
              </w:rPr>
            </w:pPr>
            <w:r w:rsidRPr="005E4D95">
              <w:rPr>
                <w:rStyle w:val="White"/>
                <w:spacing w:val="-4"/>
                <w:sz w:val="22"/>
                <w:szCs w:val="22"/>
              </w:rPr>
              <w:t>LF treatments</w:t>
            </w:r>
          </w:p>
        </w:tc>
        <w:tc>
          <w:tcPr>
            <w:tcW w:w="610" w:type="pct"/>
          </w:tcPr>
          <w:p w14:paraId="44D4EA45" w14:textId="77777777" w:rsidR="00617F49" w:rsidRPr="005E4D95" w:rsidRDefault="00617F49" w:rsidP="003E74B3">
            <w:pPr>
              <w:pStyle w:val="BodyText"/>
              <w:cnfStyle w:val="100000000000" w:firstRow="1" w:lastRow="0" w:firstColumn="0" w:lastColumn="0" w:oddVBand="0" w:evenVBand="0" w:oddHBand="0" w:evenHBand="0" w:firstRowFirstColumn="0" w:firstRowLastColumn="0" w:lastRowFirstColumn="0" w:lastRowLastColumn="0"/>
              <w:rPr>
                <w:rStyle w:val="White"/>
                <w:spacing w:val="-4"/>
                <w:sz w:val="22"/>
                <w:szCs w:val="22"/>
              </w:rPr>
            </w:pPr>
            <w:r w:rsidRPr="005E4D95">
              <w:rPr>
                <w:rStyle w:val="White"/>
                <w:spacing w:val="-4"/>
                <w:sz w:val="22"/>
                <w:szCs w:val="22"/>
              </w:rPr>
              <w:t>OV treatments</w:t>
            </w:r>
          </w:p>
        </w:tc>
        <w:tc>
          <w:tcPr>
            <w:tcW w:w="610" w:type="pct"/>
          </w:tcPr>
          <w:p w14:paraId="372C335B" w14:textId="77777777" w:rsidR="00617F49" w:rsidRPr="005E4D95" w:rsidRDefault="00617F49" w:rsidP="003E74B3">
            <w:pPr>
              <w:pStyle w:val="BodyText"/>
              <w:cnfStyle w:val="100000000000" w:firstRow="1" w:lastRow="0" w:firstColumn="0" w:lastColumn="0" w:oddVBand="0" w:evenVBand="0" w:oddHBand="0" w:evenHBand="0" w:firstRowFirstColumn="0" w:firstRowLastColumn="0" w:lastRowFirstColumn="0" w:lastRowLastColumn="0"/>
              <w:rPr>
                <w:rStyle w:val="White"/>
                <w:spacing w:val="-4"/>
                <w:sz w:val="22"/>
                <w:szCs w:val="22"/>
              </w:rPr>
            </w:pPr>
            <w:r w:rsidRPr="005E4D95">
              <w:rPr>
                <w:rStyle w:val="White"/>
                <w:spacing w:val="-4"/>
                <w:sz w:val="22"/>
                <w:szCs w:val="22"/>
              </w:rPr>
              <w:t xml:space="preserve"> Trachoma treatments</w:t>
            </w:r>
          </w:p>
        </w:tc>
        <w:tc>
          <w:tcPr>
            <w:tcW w:w="610" w:type="pct"/>
          </w:tcPr>
          <w:p w14:paraId="35BAFF2E" w14:textId="77777777" w:rsidR="00617F49" w:rsidRPr="005E4D95" w:rsidRDefault="00617F49" w:rsidP="003E74B3">
            <w:pPr>
              <w:pStyle w:val="BodyText"/>
              <w:cnfStyle w:val="100000000000" w:firstRow="1" w:lastRow="0" w:firstColumn="0" w:lastColumn="0" w:oddVBand="0" w:evenVBand="0" w:oddHBand="0" w:evenHBand="0" w:firstRowFirstColumn="0" w:firstRowLastColumn="0" w:lastRowFirstColumn="0" w:lastRowLastColumn="0"/>
              <w:rPr>
                <w:rStyle w:val="White"/>
                <w:spacing w:val="-4"/>
                <w:sz w:val="22"/>
                <w:szCs w:val="22"/>
              </w:rPr>
            </w:pPr>
            <w:r w:rsidRPr="005E4D95">
              <w:rPr>
                <w:rStyle w:val="White"/>
                <w:spacing w:val="-4"/>
                <w:sz w:val="22"/>
                <w:szCs w:val="22"/>
              </w:rPr>
              <w:t xml:space="preserve"> SCH treatments</w:t>
            </w:r>
          </w:p>
        </w:tc>
        <w:tc>
          <w:tcPr>
            <w:tcW w:w="610" w:type="pct"/>
          </w:tcPr>
          <w:p w14:paraId="61DC485F" w14:textId="77777777" w:rsidR="00617F49" w:rsidRPr="005E4D95" w:rsidRDefault="00617F49" w:rsidP="003E74B3">
            <w:pPr>
              <w:pStyle w:val="BodyText"/>
              <w:cnfStyle w:val="100000000000" w:firstRow="1" w:lastRow="0" w:firstColumn="0" w:lastColumn="0" w:oddVBand="0" w:evenVBand="0" w:oddHBand="0" w:evenHBand="0" w:firstRowFirstColumn="0" w:firstRowLastColumn="0" w:lastRowFirstColumn="0" w:lastRowLastColumn="0"/>
              <w:rPr>
                <w:rStyle w:val="White"/>
                <w:spacing w:val="-4"/>
                <w:sz w:val="22"/>
                <w:szCs w:val="22"/>
              </w:rPr>
            </w:pPr>
            <w:r w:rsidRPr="005E4D95">
              <w:rPr>
                <w:rStyle w:val="White"/>
                <w:spacing w:val="-4"/>
                <w:sz w:val="22"/>
                <w:szCs w:val="22"/>
              </w:rPr>
              <w:t>STH treatments</w:t>
            </w:r>
          </w:p>
        </w:tc>
        <w:tc>
          <w:tcPr>
            <w:tcW w:w="762" w:type="pct"/>
          </w:tcPr>
          <w:p w14:paraId="5AD15B59" w14:textId="77777777" w:rsidR="00617F49" w:rsidRPr="005E4D95" w:rsidRDefault="00617F49" w:rsidP="003E74B3">
            <w:pPr>
              <w:pStyle w:val="BodyText"/>
              <w:cnfStyle w:val="100000000000" w:firstRow="1" w:lastRow="0" w:firstColumn="0" w:lastColumn="0" w:oddVBand="0" w:evenVBand="0" w:oddHBand="0" w:evenHBand="0" w:firstRowFirstColumn="0" w:firstRowLastColumn="0" w:lastRowFirstColumn="0" w:lastRowLastColumn="0"/>
              <w:rPr>
                <w:rStyle w:val="White"/>
                <w:spacing w:val="-4"/>
                <w:sz w:val="22"/>
                <w:szCs w:val="22"/>
              </w:rPr>
            </w:pPr>
            <w:r w:rsidRPr="005E4D95">
              <w:rPr>
                <w:rStyle w:val="White"/>
                <w:spacing w:val="-4"/>
                <w:sz w:val="22"/>
                <w:szCs w:val="22"/>
              </w:rPr>
              <w:t>Trichiasis trachomatous surgeries</w:t>
            </w:r>
          </w:p>
        </w:tc>
        <w:tc>
          <w:tcPr>
            <w:tcW w:w="710" w:type="pct"/>
          </w:tcPr>
          <w:p w14:paraId="2CAA4252" w14:textId="77777777" w:rsidR="00617F49" w:rsidRPr="005E4D95" w:rsidRDefault="00617F49" w:rsidP="003E74B3">
            <w:pPr>
              <w:pStyle w:val="BodyText"/>
              <w:cnfStyle w:val="100000000000" w:firstRow="1" w:lastRow="0" w:firstColumn="0" w:lastColumn="0" w:oddVBand="0" w:evenVBand="0" w:oddHBand="0" w:evenHBand="0" w:firstRowFirstColumn="0" w:firstRowLastColumn="0" w:lastRowFirstColumn="0" w:lastRowLastColumn="0"/>
              <w:rPr>
                <w:rStyle w:val="White"/>
                <w:spacing w:val="-4"/>
                <w:sz w:val="22"/>
                <w:szCs w:val="22"/>
              </w:rPr>
            </w:pPr>
            <w:r w:rsidRPr="005E4D95">
              <w:rPr>
                <w:rStyle w:val="White"/>
                <w:spacing w:val="-4"/>
                <w:sz w:val="22"/>
                <w:szCs w:val="22"/>
              </w:rPr>
              <w:t>LF Morbidity Management Disability Prevention</w:t>
            </w:r>
          </w:p>
        </w:tc>
      </w:tr>
      <w:tr w:rsidR="00617F49" w:rsidRPr="005E4D95" w14:paraId="098A45DF" w14:textId="77777777" w:rsidTr="003E74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 w:type="pct"/>
          </w:tcPr>
          <w:p w14:paraId="2D8501D4" w14:textId="77777777" w:rsidR="00617F49" w:rsidRPr="005E4D95" w:rsidRDefault="00617F49" w:rsidP="003E74B3">
            <w:pPr>
              <w:pStyle w:val="BodyText"/>
              <w:rPr>
                <w:spacing w:val="-4"/>
                <w:sz w:val="22"/>
                <w:szCs w:val="22"/>
              </w:rPr>
            </w:pPr>
            <w:r w:rsidRPr="005E4D95">
              <w:rPr>
                <w:spacing w:val="-4"/>
                <w:sz w:val="22"/>
                <w:szCs w:val="22"/>
              </w:rPr>
              <w:t xml:space="preserve">Benin </w:t>
            </w:r>
          </w:p>
        </w:tc>
        <w:tc>
          <w:tcPr>
            <w:tcW w:w="610" w:type="pct"/>
          </w:tcPr>
          <w:p w14:paraId="62A3FFF9"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tcPr>
          <w:p w14:paraId="489FEB1E"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tcPr>
          <w:p w14:paraId="3A0BBACF"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tcPr>
          <w:p w14:paraId="6F0A7A07"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tcPr>
          <w:p w14:paraId="7FF84EC8"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762" w:type="pct"/>
          </w:tcPr>
          <w:p w14:paraId="73F352C1"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710" w:type="pct"/>
            <w:shd w:val="clear" w:color="auto" w:fill="B0DAFF" w:themeFill="accent1" w:themeFillTint="33"/>
          </w:tcPr>
          <w:p w14:paraId="58BA98F1"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r>
      <w:tr w:rsidR="00617F49" w:rsidRPr="005E4D95" w14:paraId="409A7734" w14:textId="77777777" w:rsidTr="003E74B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 w:type="pct"/>
          </w:tcPr>
          <w:p w14:paraId="18A73A34" w14:textId="77777777" w:rsidR="00617F49" w:rsidRPr="005E4D95" w:rsidRDefault="00617F49" w:rsidP="003E74B3">
            <w:pPr>
              <w:pStyle w:val="BodyText"/>
              <w:rPr>
                <w:spacing w:val="-4"/>
                <w:sz w:val="22"/>
                <w:szCs w:val="22"/>
              </w:rPr>
            </w:pPr>
            <w:r w:rsidRPr="005E4D95">
              <w:rPr>
                <w:spacing w:val="-4"/>
                <w:sz w:val="22"/>
                <w:szCs w:val="22"/>
              </w:rPr>
              <w:t>Burkina Faso</w:t>
            </w:r>
          </w:p>
        </w:tc>
        <w:tc>
          <w:tcPr>
            <w:tcW w:w="610" w:type="pct"/>
          </w:tcPr>
          <w:p w14:paraId="6270AD96"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610" w:type="pct"/>
          </w:tcPr>
          <w:p w14:paraId="17C04563"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610" w:type="pct"/>
          </w:tcPr>
          <w:p w14:paraId="46329E09"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610" w:type="pct"/>
          </w:tcPr>
          <w:p w14:paraId="1EE5AC84"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610" w:type="pct"/>
          </w:tcPr>
          <w:p w14:paraId="6C181759"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762" w:type="pct"/>
          </w:tcPr>
          <w:p w14:paraId="7344918A"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710" w:type="pct"/>
            <w:shd w:val="clear" w:color="auto" w:fill="B0DAFF" w:themeFill="accent1" w:themeFillTint="33"/>
          </w:tcPr>
          <w:p w14:paraId="28903DAA"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r>
      <w:tr w:rsidR="00617F49" w:rsidRPr="005E4D95" w14:paraId="28AB0B0E" w14:textId="77777777" w:rsidTr="003E74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 w:type="pct"/>
          </w:tcPr>
          <w:p w14:paraId="00DBD492" w14:textId="77777777" w:rsidR="00617F49" w:rsidRPr="005E4D95" w:rsidRDefault="00617F49" w:rsidP="003E74B3">
            <w:pPr>
              <w:pStyle w:val="BodyText"/>
              <w:rPr>
                <w:spacing w:val="-4"/>
                <w:sz w:val="22"/>
                <w:szCs w:val="22"/>
              </w:rPr>
            </w:pPr>
            <w:r w:rsidRPr="005E4D95">
              <w:rPr>
                <w:spacing w:val="-4"/>
                <w:sz w:val="22"/>
                <w:szCs w:val="22"/>
              </w:rPr>
              <w:t>CAR</w:t>
            </w:r>
          </w:p>
        </w:tc>
        <w:tc>
          <w:tcPr>
            <w:tcW w:w="610" w:type="pct"/>
          </w:tcPr>
          <w:p w14:paraId="0C768DE1"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tcPr>
          <w:p w14:paraId="3B2DA3FE"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tcPr>
          <w:p w14:paraId="60F90F8A"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tcPr>
          <w:p w14:paraId="4DD61592"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tcPr>
          <w:p w14:paraId="29066638"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762" w:type="pct"/>
            <w:shd w:val="clear" w:color="auto" w:fill="B0DAFF" w:themeFill="accent1" w:themeFillTint="33"/>
          </w:tcPr>
          <w:p w14:paraId="758C468F"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710" w:type="pct"/>
            <w:shd w:val="clear" w:color="auto" w:fill="B0DAFF" w:themeFill="accent1" w:themeFillTint="33"/>
          </w:tcPr>
          <w:p w14:paraId="217BE273"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r>
      <w:tr w:rsidR="00617F49" w:rsidRPr="005E4D95" w14:paraId="43469CD3" w14:textId="77777777" w:rsidTr="003E74B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 w:type="pct"/>
          </w:tcPr>
          <w:p w14:paraId="44D3D12E" w14:textId="77777777" w:rsidR="00617F49" w:rsidRPr="005E4D95" w:rsidRDefault="00617F49" w:rsidP="003E74B3">
            <w:pPr>
              <w:pStyle w:val="BodyText"/>
              <w:rPr>
                <w:spacing w:val="-4"/>
                <w:sz w:val="22"/>
                <w:szCs w:val="22"/>
              </w:rPr>
            </w:pPr>
            <w:r w:rsidRPr="005E4D95">
              <w:rPr>
                <w:spacing w:val="-4"/>
                <w:sz w:val="22"/>
                <w:szCs w:val="22"/>
              </w:rPr>
              <w:t xml:space="preserve">Chad </w:t>
            </w:r>
          </w:p>
        </w:tc>
        <w:tc>
          <w:tcPr>
            <w:tcW w:w="610" w:type="pct"/>
            <w:shd w:val="clear" w:color="auto" w:fill="B0DAFF" w:themeFill="accent1" w:themeFillTint="33"/>
          </w:tcPr>
          <w:p w14:paraId="0D0CBB4A"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610" w:type="pct"/>
            <w:shd w:val="clear" w:color="auto" w:fill="B0DAFF" w:themeFill="accent1" w:themeFillTint="33"/>
          </w:tcPr>
          <w:p w14:paraId="3C79B6BD"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610" w:type="pct"/>
          </w:tcPr>
          <w:p w14:paraId="2464349F"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610" w:type="pct"/>
            <w:shd w:val="clear" w:color="auto" w:fill="B0DAFF" w:themeFill="accent1" w:themeFillTint="33"/>
          </w:tcPr>
          <w:p w14:paraId="334387F0"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610" w:type="pct"/>
            <w:shd w:val="clear" w:color="auto" w:fill="B0DAFF" w:themeFill="accent1" w:themeFillTint="33"/>
          </w:tcPr>
          <w:p w14:paraId="40C2C34D"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762" w:type="pct"/>
            <w:shd w:val="clear" w:color="auto" w:fill="B0DAFF" w:themeFill="accent1" w:themeFillTint="33"/>
          </w:tcPr>
          <w:p w14:paraId="0ACB34E5"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710" w:type="pct"/>
            <w:shd w:val="clear" w:color="auto" w:fill="B0DAFF" w:themeFill="accent1" w:themeFillTint="33"/>
          </w:tcPr>
          <w:p w14:paraId="30B8F974"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r>
      <w:tr w:rsidR="00617F49" w:rsidRPr="005E4D95" w14:paraId="58A3A68D" w14:textId="77777777" w:rsidTr="003E74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 w:type="pct"/>
          </w:tcPr>
          <w:p w14:paraId="06FB21A6" w14:textId="77777777" w:rsidR="00617F49" w:rsidRPr="005E4D95" w:rsidRDefault="00617F49" w:rsidP="003E74B3">
            <w:pPr>
              <w:pStyle w:val="BodyText"/>
              <w:rPr>
                <w:spacing w:val="-4"/>
                <w:sz w:val="22"/>
                <w:szCs w:val="22"/>
              </w:rPr>
            </w:pPr>
            <w:r w:rsidRPr="005E4D95">
              <w:rPr>
                <w:spacing w:val="-4"/>
                <w:sz w:val="22"/>
                <w:szCs w:val="22"/>
              </w:rPr>
              <w:t>Cote d’Ivoire</w:t>
            </w:r>
          </w:p>
        </w:tc>
        <w:tc>
          <w:tcPr>
            <w:tcW w:w="610" w:type="pct"/>
          </w:tcPr>
          <w:p w14:paraId="6B468C5B"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tcPr>
          <w:p w14:paraId="0C8381F6"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tcPr>
          <w:p w14:paraId="2C1D7A6F"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shd w:val="clear" w:color="auto" w:fill="B0DAFF" w:themeFill="accent1" w:themeFillTint="33"/>
          </w:tcPr>
          <w:p w14:paraId="01EEB36B"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shd w:val="clear" w:color="auto" w:fill="B0DAFF" w:themeFill="accent1" w:themeFillTint="33"/>
          </w:tcPr>
          <w:p w14:paraId="3D65C119"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762" w:type="pct"/>
          </w:tcPr>
          <w:p w14:paraId="03ADC2E4"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710" w:type="pct"/>
            <w:shd w:val="clear" w:color="auto" w:fill="B0DAFF" w:themeFill="accent1" w:themeFillTint="33"/>
          </w:tcPr>
          <w:p w14:paraId="3C1A5109"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r>
      <w:tr w:rsidR="00617F49" w:rsidRPr="005E4D95" w14:paraId="5B1ED33B" w14:textId="77777777" w:rsidTr="003E74B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 w:type="pct"/>
          </w:tcPr>
          <w:p w14:paraId="193958B9" w14:textId="77777777" w:rsidR="00617F49" w:rsidRPr="005E4D95" w:rsidRDefault="00617F49" w:rsidP="003E74B3">
            <w:pPr>
              <w:pStyle w:val="BodyText"/>
              <w:rPr>
                <w:spacing w:val="-4"/>
                <w:sz w:val="22"/>
                <w:szCs w:val="22"/>
              </w:rPr>
            </w:pPr>
            <w:r w:rsidRPr="005E4D95">
              <w:rPr>
                <w:spacing w:val="-4"/>
                <w:sz w:val="22"/>
                <w:szCs w:val="22"/>
              </w:rPr>
              <w:t>DRC</w:t>
            </w:r>
          </w:p>
        </w:tc>
        <w:tc>
          <w:tcPr>
            <w:tcW w:w="610" w:type="pct"/>
            <w:shd w:val="clear" w:color="auto" w:fill="B0DAFF" w:themeFill="accent1" w:themeFillTint="33"/>
          </w:tcPr>
          <w:p w14:paraId="480D8174"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610" w:type="pct"/>
            <w:shd w:val="clear" w:color="auto" w:fill="B0DAFF" w:themeFill="accent1" w:themeFillTint="33"/>
          </w:tcPr>
          <w:p w14:paraId="492C2D96"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610" w:type="pct"/>
          </w:tcPr>
          <w:p w14:paraId="3EDDA34B"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610" w:type="pct"/>
            <w:shd w:val="clear" w:color="auto" w:fill="B0DAFF" w:themeFill="accent1" w:themeFillTint="33"/>
          </w:tcPr>
          <w:p w14:paraId="57CE38E1"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610" w:type="pct"/>
            <w:shd w:val="clear" w:color="auto" w:fill="B0DAFF" w:themeFill="accent1" w:themeFillTint="33"/>
          </w:tcPr>
          <w:p w14:paraId="1D68F844"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762" w:type="pct"/>
            <w:shd w:val="clear" w:color="auto" w:fill="B0DAFF" w:themeFill="accent1" w:themeFillTint="33"/>
          </w:tcPr>
          <w:p w14:paraId="5F090B17"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710" w:type="pct"/>
            <w:shd w:val="clear" w:color="auto" w:fill="B0DAFF" w:themeFill="accent1" w:themeFillTint="33"/>
          </w:tcPr>
          <w:p w14:paraId="78FB48A5"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r>
      <w:tr w:rsidR="00617F49" w:rsidRPr="005E4D95" w14:paraId="32F6A602" w14:textId="77777777" w:rsidTr="003E74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 w:type="pct"/>
          </w:tcPr>
          <w:p w14:paraId="489A70D9" w14:textId="77777777" w:rsidR="00617F49" w:rsidRPr="005E4D95" w:rsidRDefault="00617F49" w:rsidP="003E74B3">
            <w:pPr>
              <w:pStyle w:val="BodyText"/>
              <w:rPr>
                <w:spacing w:val="-4"/>
                <w:sz w:val="22"/>
                <w:szCs w:val="22"/>
              </w:rPr>
            </w:pPr>
            <w:r w:rsidRPr="005E4D95">
              <w:rPr>
                <w:spacing w:val="-4"/>
                <w:sz w:val="22"/>
                <w:szCs w:val="22"/>
              </w:rPr>
              <w:t>Ghana</w:t>
            </w:r>
          </w:p>
        </w:tc>
        <w:tc>
          <w:tcPr>
            <w:tcW w:w="610" w:type="pct"/>
          </w:tcPr>
          <w:p w14:paraId="67E81CAE"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shd w:val="clear" w:color="auto" w:fill="B0DAFF" w:themeFill="accent1" w:themeFillTint="33"/>
          </w:tcPr>
          <w:p w14:paraId="4EA135F9"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tcPr>
          <w:p w14:paraId="19A0677A"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tcPr>
          <w:p w14:paraId="39AE7AE1"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tcPr>
          <w:p w14:paraId="75ACCF1E"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762" w:type="pct"/>
          </w:tcPr>
          <w:p w14:paraId="0192B9BF"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710" w:type="pct"/>
            <w:shd w:val="clear" w:color="auto" w:fill="B0DAFF" w:themeFill="accent1" w:themeFillTint="33"/>
          </w:tcPr>
          <w:p w14:paraId="74EC93FF"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r>
      <w:tr w:rsidR="00617F49" w:rsidRPr="005E4D95" w14:paraId="73365B7D" w14:textId="77777777" w:rsidTr="003E74B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 w:type="pct"/>
          </w:tcPr>
          <w:p w14:paraId="3B4B7038" w14:textId="77777777" w:rsidR="00617F49" w:rsidRPr="005E4D95" w:rsidRDefault="00617F49" w:rsidP="003E74B3">
            <w:pPr>
              <w:pStyle w:val="BodyText"/>
              <w:rPr>
                <w:spacing w:val="-4"/>
                <w:sz w:val="22"/>
                <w:szCs w:val="22"/>
              </w:rPr>
            </w:pPr>
            <w:r w:rsidRPr="005E4D95">
              <w:rPr>
                <w:spacing w:val="-4"/>
                <w:sz w:val="22"/>
                <w:szCs w:val="22"/>
              </w:rPr>
              <w:t xml:space="preserve">Guinea </w:t>
            </w:r>
          </w:p>
        </w:tc>
        <w:tc>
          <w:tcPr>
            <w:tcW w:w="610" w:type="pct"/>
            <w:shd w:val="clear" w:color="auto" w:fill="B0DAFF" w:themeFill="accent1" w:themeFillTint="33"/>
          </w:tcPr>
          <w:p w14:paraId="581CF7D9"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610" w:type="pct"/>
            <w:shd w:val="clear" w:color="auto" w:fill="B0DAFF" w:themeFill="accent1" w:themeFillTint="33"/>
          </w:tcPr>
          <w:p w14:paraId="6A5D2210"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610" w:type="pct"/>
          </w:tcPr>
          <w:p w14:paraId="11F09EAD"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610" w:type="pct"/>
          </w:tcPr>
          <w:p w14:paraId="570404AD"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610" w:type="pct"/>
          </w:tcPr>
          <w:p w14:paraId="503432AB"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762" w:type="pct"/>
          </w:tcPr>
          <w:p w14:paraId="7D88B172"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710" w:type="pct"/>
            <w:shd w:val="clear" w:color="auto" w:fill="B0DAFF" w:themeFill="accent1" w:themeFillTint="33"/>
          </w:tcPr>
          <w:p w14:paraId="000C4EC4"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r>
      <w:tr w:rsidR="00617F49" w:rsidRPr="005E4D95" w14:paraId="49F877D1" w14:textId="77777777" w:rsidTr="003E74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 w:type="pct"/>
          </w:tcPr>
          <w:p w14:paraId="0760C3A6" w14:textId="77777777" w:rsidR="00617F49" w:rsidRPr="005E4D95" w:rsidRDefault="00617F49" w:rsidP="003E74B3">
            <w:pPr>
              <w:pStyle w:val="BodyText"/>
              <w:rPr>
                <w:spacing w:val="-4"/>
                <w:sz w:val="22"/>
                <w:szCs w:val="22"/>
              </w:rPr>
            </w:pPr>
            <w:r w:rsidRPr="005E4D95">
              <w:rPr>
                <w:spacing w:val="-4"/>
                <w:sz w:val="22"/>
                <w:szCs w:val="22"/>
              </w:rPr>
              <w:t xml:space="preserve">Guinea-Bissau </w:t>
            </w:r>
          </w:p>
        </w:tc>
        <w:tc>
          <w:tcPr>
            <w:tcW w:w="610" w:type="pct"/>
            <w:shd w:val="clear" w:color="auto" w:fill="B0DAFF" w:themeFill="accent1" w:themeFillTint="33"/>
          </w:tcPr>
          <w:p w14:paraId="263E7486"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shd w:val="clear" w:color="auto" w:fill="B0DAFF" w:themeFill="accent1" w:themeFillTint="33"/>
          </w:tcPr>
          <w:p w14:paraId="4508FB84"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tcPr>
          <w:p w14:paraId="04A5D1B2"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tcPr>
          <w:p w14:paraId="686A4BDD"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tcPr>
          <w:p w14:paraId="50ED51F3"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762" w:type="pct"/>
          </w:tcPr>
          <w:p w14:paraId="3B6DAA00"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710" w:type="pct"/>
            <w:shd w:val="clear" w:color="auto" w:fill="B0DAFF" w:themeFill="accent1" w:themeFillTint="33"/>
          </w:tcPr>
          <w:p w14:paraId="791F89DA"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r>
      <w:tr w:rsidR="00617F49" w:rsidRPr="005E4D95" w14:paraId="34C5A525" w14:textId="77777777" w:rsidTr="003E74B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 w:type="pct"/>
          </w:tcPr>
          <w:p w14:paraId="5C195E12" w14:textId="77777777" w:rsidR="00617F49" w:rsidRPr="005E4D95" w:rsidRDefault="00617F49" w:rsidP="003E74B3">
            <w:pPr>
              <w:pStyle w:val="BodyText"/>
              <w:rPr>
                <w:spacing w:val="-4"/>
                <w:sz w:val="22"/>
                <w:szCs w:val="22"/>
              </w:rPr>
            </w:pPr>
            <w:r w:rsidRPr="005E4D95">
              <w:rPr>
                <w:spacing w:val="-4"/>
                <w:sz w:val="22"/>
                <w:szCs w:val="22"/>
              </w:rPr>
              <w:t xml:space="preserve">Liberia </w:t>
            </w:r>
          </w:p>
        </w:tc>
        <w:tc>
          <w:tcPr>
            <w:tcW w:w="610" w:type="pct"/>
            <w:shd w:val="clear" w:color="auto" w:fill="B0DAFF" w:themeFill="accent1" w:themeFillTint="33"/>
          </w:tcPr>
          <w:p w14:paraId="543ACDE0"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610" w:type="pct"/>
            <w:shd w:val="clear" w:color="auto" w:fill="B0DAFF" w:themeFill="accent1" w:themeFillTint="33"/>
          </w:tcPr>
          <w:p w14:paraId="6EF8F572"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610" w:type="pct"/>
          </w:tcPr>
          <w:p w14:paraId="5FED05E8"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610" w:type="pct"/>
            <w:shd w:val="clear" w:color="auto" w:fill="B0DAFF" w:themeFill="accent1" w:themeFillTint="33"/>
          </w:tcPr>
          <w:p w14:paraId="230879E9"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610" w:type="pct"/>
            <w:shd w:val="clear" w:color="auto" w:fill="B0DAFF" w:themeFill="accent1" w:themeFillTint="33"/>
          </w:tcPr>
          <w:p w14:paraId="1739B750"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762" w:type="pct"/>
          </w:tcPr>
          <w:p w14:paraId="1C3A3F79"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710" w:type="pct"/>
            <w:shd w:val="clear" w:color="auto" w:fill="B0DAFF" w:themeFill="accent1" w:themeFillTint="33"/>
          </w:tcPr>
          <w:p w14:paraId="01A1BC68"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r>
      <w:tr w:rsidR="00617F49" w:rsidRPr="005E4D95" w14:paraId="02D2C24A" w14:textId="77777777" w:rsidTr="003E74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 w:type="pct"/>
          </w:tcPr>
          <w:p w14:paraId="1D5D3B3C" w14:textId="77777777" w:rsidR="00617F49" w:rsidRPr="005E4D95" w:rsidRDefault="00617F49" w:rsidP="003E74B3">
            <w:pPr>
              <w:pStyle w:val="BodyText"/>
              <w:rPr>
                <w:spacing w:val="-4"/>
                <w:sz w:val="22"/>
                <w:szCs w:val="22"/>
              </w:rPr>
            </w:pPr>
            <w:r w:rsidRPr="005E4D95">
              <w:rPr>
                <w:spacing w:val="-4"/>
                <w:sz w:val="22"/>
                <w:szCs w:val="22"/>
              </w:rPr>
              <w:t xml:space="preserve">Niger </w:t>
            </w:r>
          </w:p>
        </w:tc>
        <w:tc>
          <w:tcPr>
            <w:tcW w:w="610" w:type="pct"/>
          </w:tcPr>
          <w:p w14:paraId="1CB63405"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tcPr>
          <w:p w14:paraId="14F65D07"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tcPr>
          <w:p w14:paraId="4A5B9006"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shd w:val="clear" w:color="auto" w:fill="B0DAFF" w:themeFill="accent1" w:themeFillTint="33"/>
          </w:tcPr>
          <w:p w14:paraId="35B11A66"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shd w:val="clear" w:color="auto" w:fill="B0DAFF" w:themeFill="accent1" w:themeFillTint="33"/>
          </w:tcPr>
          <w:p w14:paraId="664E7F8A"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762" w:type="pct"/>
          </w:tcPr>
          <w:p w14:paraId="6C7FABB8"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710" w:type="pct"/>
            <w:shd w:val="clear" w:color="auto" w:fill="B0DAFF" w:themeFill="accent1" w:themeFillTint="33"/>
          </w:tcPr>
          <w:p w14:paraId="78EBA2D5"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r>
      <w:tr w:rsidR="00617F49" w:rsidRPr="005E4D95" w14:paraId="16F876BB" w14:textId="77777777" w:rsidTr="003E74B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 w:type="pct"/>
          </w:tcPr>
          <w:p w14:paraId="6A743C90" w14:textId="77777777" w:rsidR="00617F49" w:rsidRPr="005E4D95" w:rsidRDefault="00617F49" w:rsidP="003E74B3">
            <w:pPr>
              <w:pStyle w:val="BodyText"/>
              <w:rPr>
                <w:spacing w:val="-4"/>
                <w:sz w:val="22"/>
                <w:szCs w:val="22"/>
              </w:rPr>
            </w:pPr>
            <w:r w:rsidRPr="005E4D95">
              <w:rPr>
                <w:spacing w:val="-4"/>
                <w:sz w:val="22"/>
                <w:szCs w:val="22"/>
              </w:rPr>
              <w:t>Nigeria</w:t>
            </w:r>
          </w:p>
        </w:tc>
        <w:tc>
          <w:tcPr>
            <w:tcW w:w="610" w:type="pct"/>
            <w:shd w:val="clear" w:color="auto" w:fill="B0DAFF" w:themeFill="accent1" w:themeFillTint="33"/>
          </w:tcPr>
          <w:p w14:paraId="08445C8D"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610" w:type="pct"/>
            <w:shd w:val="clear" w:color="auto" w:fill="B0DAFF" w:themeFill="accent1" w:themeFillTint="33"/>
          </w:tcPr>
          <w:p w14:paraId="419F377C"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610" w:type="pct"/>
            <w:shd w:val="clear" w:color="auto" w:fill="B0DAFF" w:themeFill="accent1" w:themeFillTint="33"/>
          </w:tcPr>
          <w:p w14:paraId="1420549C"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610" w:type="pct"/>
            <w:shd w:val="clear" w:color="auto" w:fill="B0DAFF" w:themeFill="accent1" w:themeFillTint="33"/>
          </w:tcPr>
          <w:p w14:paraId="375A9FDE"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610" w:type="pct"/>
            <w:shd w:val="clear" w:color="auto" w:fill="B0DAFF" w:themeFill="accent1" w:themeFillTint="33"/>
          </w:tcPr>
          <w:p w14:paraId="2AB3CE28"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762" w:type="pct"/>
            <w:shd w:val="clear" w:color="auto" w:fill="B0DAFF" w:themeFill="accent1" w:themeFillTint="33"/>
          </w:tcPr>
          <w:p w14:paraId="4EF8AB73"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c>
          <w:tcPr>
            <w:tcW w:w="710" w:type="pct"/>
            <w:shd w:val="clear" w:color="auto" w:fill="B0DAFF" w:themeFill="accent1" w:themeFillTint="33"/>
          </w:tcPr>
          <w:p w14:paraId="34D6293A" w14:textId="77777777" w:rsidR="00617F49" w:rsidRPr="005E4D95" w:rsidRDefault="00617F49" w:rsidP="003E74B3">
            <w:pPr>
              <w:pStyle w:val="BodyText"/>
              <w:cnfStyle w:val="000000010000" w:firstRow="0" w:lastRow="0" w:firstColumn="0" w:lastColumn="0" w:oddVBand="0" w:evenVBand="0" w:oddHBand="0" w:evenHBand="1" w:firstRowFirstColumn="0" w:firstRowLastColumn="0" w:lastRowFirstColumn="0" w:lastRowLastColumn="0"/>
              <w:rPr>
                <w:spacing w:val="-4"/>
                <w:sz w:val="22"/>
                <w:szCs w:val="22"/>
              </w:rPr>
            </w:pPr>
          </w:p>
        </w:tc>
      </w:tr>
      <w:tr w:rsidR="00617F49" w:rsidRPr="005E4D95" w14:paraId="491050E9" w14:textId="77777777" w:rsidTr="003E74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 w:type="pct"/>
          </w:tcPr>
          <w:p w14:paraId="54EFA38C" w14:textId="77777777" w:rsidR="00617F49" w:rsidRPr="005E4D95" w:rsidRDefault="00617F49" w:rsidP="003E74B3">
            <w:pPr>
              <w:pStyle w:val="BodyText"/>
              <w:rPr>
                <w:spacing w:val="-4"/>
                <w:sz w:val="22"/>
                <w:szCs w:val="22"/>
              </w:rPr>
            </w:pPr>
            <w:r w:rsidRPr="005E4D95">
              <w:rPr>
                <w:spacing w:val="-4"/>
                <w:sz w:val="22"/>
                <w:szCs w:val="22"/>
              </w:rPr>
              <w:t>Sierra Leone</w:t>
            </w:r>
          </w:p>
        </w:tc>
        <w:tc>
          <w:tcPr>
            <w:tcW w:w="610" w:type="pct"/>
          </w:tcPr>
          <w:p w14:paraId="086213DF"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shd w:val="clear" w:color="auto" w:fill="B0DAFF" w:themeFill="accent1" w:themeFillTint="33"/>
          </w:tcPr>
          <w:p w14:paraId="35A0F59B"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tcPr>
          <w:p w14:paraId="7AFAF97F"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tcPr>
          <w:p w14:paraId="09427434"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610" w:type="pct"/>
          </w:tcPr>
          <w:p w14:paraId="55709421"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762" w:type="pct"/>
            <w:shd w:val="clear" w:color="auto" w:fill="B0DAFF" w:themeFill="accent1" w:themeFillTint="33"/>
          </w:tcPr>
          <w:p w14:paraId="5AEF9A64"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c>
          <w:tcPr>
            <w:tcW w:w="710" w:type="pct"/>
            <w:shd w:val="clear" w:color="auto" w:fill="B0DAFF" w:themeFill="accent1" w:themeFillTint="33"/>
          </w:tcPr>
          <w:p w14:paraId="3502D774" w14:textId="77777777" w:rsidR="00617F49" w:rsidRPr="005E4D95" w:rsidRDefault="00617F49" w:rsidP="003E74B3">
            <w:pPr>
              <w:pStyle w:val="BodyText"/>
              <w:cnfStyle w:val="000000100000" w:firstRow="0" w:lastRow="0" w:firstColumn="0" w:lastColumn="0" w:oddVBand="0" w:evenVBand="0" w:oddHBand="1" w:evenHBand="0" w:firstRowFirstColumn="0" w:firstRowLastColumn="0" w:lastRowFirstColumn="0" w:lastRowLastColumn="0"/>
              <w:rPr>
                <w:spacing w:val="-4"/>
                <w:sz w:val="22"/>
                <w:szCs w:val="22"/>
              </w:rPr>
            </w:pPr>
          </w:p>
        </w:tc>
      </w:tr>
    </w:tbl>
    <w:p w14:paraId="11FCD755" w14:textId="77777777" w:rsidR="00617F49" w:rsidRDefault="00617F49" w:rsidP="00617F49">
      <w:pPr>
        <w:pStyle w:val="BodyText"/>
      </w:pPr>
      <w:r w:rsidRPr="00EB65AF">
        <w:rPr>
          <w:rStyle w:val="Strong"/>
        </w:rPr>
        <w:t>Table key:</w:t>
      </w:r>
      <w:r w:rsidRPr="00EB65AF">
        <w:t xml:space="preserve"> Blue signifies where the activities are taking place in the country.</w:t>
      </w:r>
    </w:p>
    <w:p w14:paraId="2BDDA5CE" w14:textId="77777777" w:rsidR="00617F49" w:rsidRDefault="00617F49" w:rsidP="00617F49">
      <w:pPr>
        <w:pStyle w:val="Heading3"/>
      </w:pPr>
      <w:r>
        <w:t>Mass Drug Administration (MDA)</w:t>
      </w:r>
    </w:p>
    <w:p w14:paraId="712EA613" w14:textId="77777777" w:rsidR="00617F49" w:rsidRDefault="00617F49" w:rsidP="00617F49">
      <w:pPr>
        <w:pStyle w:val="ListBullet"/>
        <w:numPr>
          <w:ilvl w:val="0"/>
          <w:numId w:val="1"/>
        </w:numPr>
        <w:ind w:left="284" w:hanging="284"/>
      </w:pPr>
      <w:r>
        <w:t>Provision of MDA for lymphatic filariasis, onchocerciasis, schistosomiasis, soil-transmitted helminths and trachoma.</w:t>
      </w:r>
    </w:p>
    <w:p w14:paraId="25A629BB" w14:textId="77777777" w:rsidR="00617F49" w:rsidRDefault="00617F49" w:rsidP="00617F49">
      <w:pPr>
        <w:pStyle w:val="ListBullet"/>
        <w:numPr>
          <w:ilvl w:val="0"/>
          <w:numId w:val="1"/>
        </w:numPr>
        <w:ind w:left="284" w:hanging="284"/>
      </w:pPr>
      <w:r>
        <w:t>Production, revision and printing of information, education and communication (IEC) materials.</w:t>
      </w:r>
    </w:p>
    <w:p w14:paraId="729BA41A" w14:textId="77777777" w:rsidR="00617F49" w:rsidRDefault="00617F49" w:rsidP="00617F49">
      <w:pPr>
        <w:pStyle w:val="ListBullet"/>
        <w:numPr>
          <w:ilvl w:val="0"/>
          <w:numId w:val="1"/>
        </w:numPr>
        <w:ind w:left="284" w:hanging="284"/>
      </w:pPr>
      <w:r>
        <w:t>Sensitisation of communities to MDA.</w:t>
      </w:r>
    </w:p>
    <w:p w14:paraId="57F369FD" w14:textId="77777777" w:rsidR="00617F49" w:rsidRDefault="00617F49" w:rsidP="00617F49">
      <w:pPr>
        <w:pStyle w:val="ListBullet"/>
        <w:numPr>
          <w:ilvl w:val="0"/>
          <w:numId w:val="1"/>
        </w:numPr>
        <w:ind w:left="284" w:hanging="284"/>
      </w:pPr>
      <w:r>
        <w:t>Mobilisation of schools, parents and communities.</w:t>
      </w:r>
    </w:p>
    <w:p w14:paraId="3035E228" w14:textId="77777777" w:rsidR="00617F49" w:rsidRDefault="00617F49" w:rsidP="00617F49">
      <w:pPr>
        <w:pStyle w:val="ListBullet"/>
        <w:numPr>
          <w:ilvl w:val="0"/>
          <w:numId w:val="1"/>
        </w:numPr>
        <w:ind w:left="284" w:hanging="284"/>
      </w:pPr>
      <w:r>
        <w:t>Monitoring and supportive supervision of school and community-based MDA.</w:t>
      </w:r>
    </w:p>
    <w:p w14:paraId="1E31EACE" w14:textId="77777777" w:rsidR="00617F49" w:rsidRDefault="00617F49" w:rsidP="00617F49">
      <w:pPr>
        <w:pStyle w:val="ListBullet"/>
        <w:numPr>
          <w:ilvl w:val="0"/>
          <w:numId w:val="1"/>
        </w:numPr>
        <w:ind w:left="284" w:hanging="284"/>
      </w:pPr>
      <w:r>
        <w:t>Production of MDA distribution reports.</w:t>
      </w:r>
    </w:p>
    <w:p w14:paraId="7C09A53E" w14:textId="77777777" w:rsidR="00617F49" w:rsidRDefault="00617F49" w:rsidP="00617F49">
      <w:pPr>
        <w:pStyle w:val="ListBullet"/>
        <w:numPr>
          <w:ilvl w:val="0"/>
          <w:numId w:val="1"/>
        </w:numPr>
        <w:ind w:left="284" w:hanging="284"/>
      </w:pPr>
      <w:r>
        <w:t>Conducting post-MDA review meetings with key actors.</w:t>
      </w:r>
    </w:p>
    <w:p w14:paraId="19153582" w14:textId="77777777" w:rsidR="00617F49" w:rsidRDefault="00617F49" w:rsidP="00617F49">
      <w:pPr>
        <w:pStyle w:val="Heading3"/>
      </w:pPr>
      <w:r>
        <w:t>Morbidity Management and Disability Prevention (MMDP)</w:t>
      </w:r>
    </w:p>
    <w:p w14:paraId="5DB28AFA" w14:textId="77777777" w:rsidR="00617F49" w:rsidRDefault="00617F49" w:rsidP="00617F49">
      <w:pPr>
        <w:pStyle w:val="ListBullet"/>
        <w:numPr>
          <w:ilvl w:val="0"/>
          <w:numId w:val="1"/>
        </w:numPr>
        <w:ind w:left="284" w:hanging="284"/>
      </w:pPr>
      <w:r>
        <w:t>Active case finding and identification for lymphoedema, hydrocele and trachomatous trichiasis (TT) patients.</w:t>
      </w:r>
    </w:p>
    <w:p w14:paraId="258A6EFD" w14:textId="77777777" w:rsidR="00617F49" w:rsidRDefault="00617F49" w:rsidP="00617F49">
      <w:pPr>
        <w:pStyle w:val="ListBullet"/>
        <w:numPr>
          <w:ilvl w:val="0"/>
          <w:numId w:val="1"/>
        </w:numPr>
        <w:ind w:left="284" w:hanging="284"/>
      </w:pPr>
      <w:r>
        <w:t>Case verification by health professionals.</w:t>
      </w:r>
    </w:p>
    <w:p w14:paraId="4AD0B567" w14:textId="77777777" w:rsidR="00617F49" w:rsidRDefault="00617F49" w:rsidP="00617F49">
      <w:pPr>
        <w:pStyle w:val="ListBullet"/>
        <w:numPr>
          <w:ilvl w:val="0"/>
          <w:numId w:val="1"/>
        </w:numPr>
        <w:ind w:left="284" w:hanging="284"/>
      </w:pPr>
      <w:r>
        <w:lastRenderedPageBreak/>
        <w:t>Provision of lymphoedema management services.</w:t>
      </w:r>
    </w:p>
    <w:p w14:paraId="43CC13EC" w14:textId="77777777" w:rsidR="00617F49" w:rsidRDefault="00617F49" w:rsidP="00617F49">
      <w:pPr>
        <w:pStyle w:val="ListBullet"/>
        <w:numPr>
          <w:ilvl w:val="0"/>
          <w:numId w:val="1"/>
        </w:numPr>
        <w:ind w:left="284" w:hanging="284"/>
      </w:pPr>
      <w:r>
        <w:t>Provision of hydrocele surgery.</w:t>
      </w:r>
    </w:p>
    <w:p w14:paraId="072526F8" w14:textId="77777777" w:rsidR="00617F49" w:rsidRDefault="00617F49" w:rsidP="00617F49">
      <w:pPr>
        <w:pStyle w:val="ListBullet"/>
        <w:numPr>
          <w:ilvl w:val="0"/>
          <w:numId w:val="1"/>
        </w:numPr>
        <w:ind w:left="284" w:hanging="284"/>
      </w:pPr>
      <w:r>
        <w:t>Provision of TT surgery.</w:t>
      </w:r>
    </w:p>
    <w:p w14:paraId="3754B097" w14:textId="77777777" w:rsidR="00617F49" w:rsidRDefault="00617F49" w:rsidP="00617F49">
      <w:pPr>
        <w:pStyle w:val="ListBullet"/>
        <w:numPr>
          <w:ilvl w:val="0"/>
          <w:numId w:val="1"/>
        </w:numPr>
        <w:ind w:left="284" w:hanging="284"/>
      </w:pPr>
      <w:r>
        <w:t>Surgical follow-up for hydrocele and TT surgery.</w:t>
      </w:r>
    </w:p>
    <w:p w14:paraId="4707690C" w14:textId="77777777" w:rsidR="00617F49" w:rsidRDefault="00617F49" w:rsidP="00617F49">
      <w:pPr>
        <w:pStyle w:val="Heading3"/>
      </w:pPr>
      <w:r>
        <w:t>Training</w:t>
      </w:r>
    </w:p>
    <w:p w14:paraId="0255C32F" w14:textId="77777777" w:rsidR="00617F49" w:rsidRDefault="00617F49" w:rsidP="00617F49">
      <w:pPr>
        <w:pStyle w:val="ListBullet"/>
        <w:numPr>
          <w:ilvl w:val="0"/>
          <w:numId w:val="1"/>
        </w:numPr>
        <w:ind w:left="284" w:hanging="284"/>
      </w:pPr>
      <w:r>
        <w:t>Training of national, regional and district level NTD staff on lymphoedema management.</w:t>
      </w:r>
    </w:p>
    <w:p w14:paraId="2F2DA30A" w14:textId="77777777" w:rsidR="00617F49" w:rsidRDefault="00617F49" w:rsidP="00617F49">
      <w:pPr>
        <w:pStyle w:val="ListBullet"/>
        <w:numPr>
          <w:ilvl w:val="0"/>
          <w:numId w:val="1"/>
        </w:numPr>
        <w:ind w:left="284" w:hanging="284"/>
      </w:pPr>
      <w:r>
        <w:t>Training of hydrocele and lymphoedema case finders.</w:t>
      </w:r>
    </w:p>
    <w:p w14:paraId="04D47C9F" w14:textId="77777777" w:rsidR="00617F49" w:rsidRDefault="00617F49" w:rsidP="00617F49">
      <w:pPr>
        <w:pStyle w:val="ListBullet"/>
        <w:numPr>
          <w:ilvl w:val="0"/>
          <w:numId w:val="1"/>
        </w:numPr>
        <w:ind w:left="284" w:hanging="284"/>
      </w:pPr>
      <w:r>
        <w:t>Training of surgeons on hydrocele surgery.</w:t>
      </w:r>
    </w:p>
    <w:p w14:paraId="66BD9CE7" w14:textId="77777777" w:rsidR="00617F49" w:rsidRDefault="00617F49" w:rsidP="00617F49">
      <w:pPr>
        <w:pStyle w:val="ListBullet"/>
        <w:numPr>
          <w:ilvl w:val="0"/>
          <w:numId w:val="1"/>
        </w:numPr>
        <w:ind w:left="284" w:hanging="284"/>
      </w:pPr>
      <w:r>
        <w:t>Training of surgeons on TT surgery.</w:t>
      </w:r>
    </w:p>
    <w:p w14:paraId="13392C27" w14:textId="77777777" w:rsidR="00617F49" w:rsidRDefault="00617F49" w:rsidP="00617F49">
      <w:pPr>
        <w:pStyle w:val="ListBullet"/>
        <w:numPr>
          <w:ilvl w:val="0"/>
          <w:numId w:val="1"/>
        </w:numPr>
        <w:ind w:left="284" w:hanging="284"/>
      </w:pPr>
      <w:r>
        <w:t>Training of community drug distributors.</w:t>
      </w:r>
    </w:p>
    <w:p w14:paraId="135F8CAB" w14:textId="77777777" w:rsidR="00617F49" w:rsidRDefault="00617F49" w:rsidP="00617F49">
      <w:pPr>
        <w:pStyle w:val="ListBullet"/>
        <w:numPr>
          <w:ilvl w:val="0"/>
          <w:numId w:val="1"/>
        </w:numPr>
        <w:ind w:left="284" w:hanging="284"/>
      </w:pPr>
      <w:r>
        <w:t>Training of teachers for drug distribution using the school-based platform.</w:t>
      </w:r>
    </w:p>
    <w:p w14:paraId="53A42DF3" w14:textId="77777777" w:rsidR="00617F49" w:rsidRDefault="00617F49" w:rsidP="00617F49">
      <w:pPr>
        <w:pStyle w:val="Heading3"/>
      </w:pPr>
      <w:r>
        <w:t xml:space="preserve">M&amp;E: Mapping and surveys </w:t>
      </w:r>
    </w:p>
    <w:p w14:paraId="5C839519" w14:textId="77777777" w:rsidR="00617F49" w:rsidRDefault="00617F49" w:rsidP="00617F49">
      <w:pPr>
        <w:pStyle w:val="ListBullet"/>
        <w:numPr>
          <w:ilvl w:val="0"/>
          <w:numId w:val="1"/>
        </w:numPr>
        <w:ind w:left="284" w:hanging="284"/>
      </w:pPr>
      <w:r>
        <w:t>Lymphatic filariasis: baseline, sentinel site, pre-transmission assessment survey (TAS), TAS (1,2,3), post TAS surveillance.</w:t>
      </w:r>
    </w:p>
    <w:p w14:paraId="3EFBC769" w14:textId="77777777" w:rsidR="00617F49" w:rsidRDefault="00617F49" w:rsidP="00617F49">
      <w:pPr>
        <w:pStyle w:val="ListBullet"/>
        <w:numPr>
          <w:ilvl w:val="0"/>
          <w:numId w:val="1"/>
        </w:numPr>
        <w:ind w:left="284" w:hanging="284"/>
      </w:pPr>
      <w:r>
        <w:t>Onchocerciasis: elimination mapping, impact survey, breeding site assessment, pre-stop MDA, stop-MDA.</w:t>
      </w:r>
    </w:p>
    <w:p w14:paraId="5C1DCD20" w14:textId="77777777" w:rsidR="00617F49" w:rsidRDefault="00617F49" w:rsidP="00617F49">
      <w:pPr>
        <w:pStyle w:val="ListBullet"/>
        <w:numPr>
          <w:ilvl w:val="0"/>
          <w:numId w:val="1"/>
        </w:numPr>
        <w:ind w:left="284" w:hanging="284"/>
      </w:pPr>
      <w:r>
        <w:t>Schistosomiasis and soil-transmitted helminths: sentinel site assessment, baseline, impact survey.</w:t>
      </w:r>
    </w:p>
    <w:p w14:paraId="7E53377D" w14:textId="77777777" w:rsidR="00617F49" w:rsidRDefault="00617F49" w:rsidP="00617F49">
      <w:pPr>
        <w:pStyle w:val="ListBullet"/>
        <w:numPr>
          <w:ilvl w:val="0"/>
          <w:numId w:val="1"/>
        </w:numPr>
        <w:ind w:left="284" w:hanging="284"/>
      </w:pPr>
      <w:r>
        <w:t>Trachoma: baseline, impact survey, surveillance survey.</w:t>
      </w:r>
    </w:p>
    <w:p w14:paraId="5984A1B5" w14:textId="77777777" w:rsidR="00617F49" w:rsidRDefault="00617F49" w:rsidP="00617F49">
      <w:pPr>
        <w:pStyle w:val="ListBullet"/>
        <w:numPr>
          <w:ilvl w:val="0"/>
          <w:numId w:val="1"/>
        </w:numPr>
        <w:ind w:left="284" w:hanging="284"/>
      </w:pPr>
      <w:r>
        <w:t>MDA coverage evaluation survey.</w:t>
      </w:r>
    </w:p>
    <w:p w14:paraId="503C7ACA" w14:textId="77777777" w:rsidR="00617F49" w:rsidRDefault="00617F49" w:rsidP="00617F49">
      <w:pPr>
        <w:pStyle w:val="ListBullet"/>
        <w:numPr>
          <w:ilvl w:val="0"/>
          <w:numId w:val="1"/>
        </w:numPr>
        <w:ind w:left="284" w:hanging="284"/>
      </w:pPr>
      <w:r>
        <w:t>Health facility assessments for LF MMDP.</w:t>
      </w:r>
    </w:p>
    <w:p w14:paraId="3B3F6FA6" w14:textId="77777777" w:rsidR="00617F49" w:rsidRDefault="00617F49" w:rsidP="00617F49">
      <w:pPr>
        <w:pStyle w:val="Heading3"/>
      </w:pPr>
      <w:r>
        <w:t>Health Systems Strengthening (HSS)</w:t>
      </w:r>
    </w:p>
    <w:p w14:paraId="0BAB0C19" w14:textId="77777777" w:rsidR="00617F49" w:rsidRDefault="00617F49" w:rsidP="00617F49">
      <w:pPr>
        <w:pStyle w:val="BodyText"/>
      </w:pPr>
      <w:r>
        <w:t>The programme is focusing on:</w:t>
      </w:r>
    </w:p>
    <w:p w14:paraId="3BFBD7ED" w14:textId="77777777" w:rsidR="00617F49" w:rsidRDefault="00617F49" w:rsidP="00617F49">
      <w:pPr>
        <w:pStyle w:val="ListBullet"/>
        <w:numPr>
          <w:ilvl w:val="0"/>
          <w:numId w:val="1"/>
        </w:numPr>
        <w:ind w:left="284" w:hanging="284"/>
      </w:pPr>
      <w:r>
        <w:t>Strengthening relevant building blocks of national health systems and supporting countries to provide the prevention, detection, treatment and surveillance activities necessary to maintain the reduced disease burden in the longer term and to prevent disease resurgence.</w:t>
      </w:r>
    </w:p>
    <w:p w14:paraId="47976575" w14:textId="77777777" w:rsidR="00617F49" w:rsidRDefault="00617F49" w:rsidP="00617F49">
      <w:pPr>
        <w:pStyle w:val="ListBullet"/>
        <w:numPr>
          <w:ilvl w:val="0"/>
          <w:numId w:val="1"/>
        </w:numPr>
        <w:ind w:left="284" w:hanging="284"/>
      </w:pPr>
      <w:r>
        <w:t>Increasing the integration of aspects of NTD programmes within domestic health systems where this is feasible.</w:t>
      </w:r>
    </w:p>
    <w:p w14:paraId="161C027D" w14:textId="77777777" w:rsidR="00617F49" w:rsidRDefault="00617F49" w:rsidP="00617F49">
      <w:pPr>
        <w:pStyle w:val="BodyText"/>
      </w:pPr>
      <w:r w:rsidRPr="00561FAB">
        <w:t xml:space="preserve">Activities supported include regional and country engagements, country assessments using the Dalberg NTD sustainability assessment, prioritisation and strategy development to ensure synergies with WHO and other NTD partners and the development of integrated HSS operational plans. Health system strengthening activities are tailored for each country in acknowledgement of variations in the national health systems in each country and the </w:t>
      </w:r>
      <w:r w:rsidRPr="00561FAB">
        <w:lastRenderedPageBreak/>
        <w:t>current status of the national NTD programmes and disease elimination targets being implemented in each one.</w:t>
      </w:r>
    </w:p>
    <w:p w14:paraId="4B9825BD" w14:textId="77777777" w:rsidR="00617F49" w:rsidRDefault="00617F49" w:rsidP="00617F49">
      <w:pPr>
        <w:pStyle w:val="Heading3"/>
      </w:pPr>
      <w:r>
        <w:t xml:space="preserve">Supply chain capacity building </w:t>
      </w:r>
    </w:p>
    <w:p w14:paraId="26ECA392" w14:textId="77777777" w:rsidR="00617F49" w:rsidRDefault="00617F49" w:rsidP="00617F49">
      <w:pPr>
        <w:pStyle w:val="BodyText"/>
      </w:pPr>
      <w:r>
        <w:t xml:space="preserve">Ascend is developing a capacity building strategy for supply chain by supporting the availability of donated drugs at the subnational level for MDA, namely by: </w:t>
      </w:r>
    </w:p>
    <w:p w14:paraId="5F4BDEB2" w14:textId="77777777" w:rsidR="00617F49" w:rsidRDefault="00617F49" w:rsidP="00617F49">
      <w:pPr>
        <w:pStyle w:val="ListBullet"/>
        <w:numPr>
          <w:ilvl w:val="0"/>
          <w:numId w:val="1"/>
        </w:numPr>
        <w:ind w:left="284" w:hanging="284"/>
      </w:pPr>
      <w:r>
        <w:t>Working in collaboration with National NTD Programmes, stakeholders and partners to identify needs and gaps and agreeing priority activities for capacity building.</w:t>
      </w:r>
    </w:p>
    <w:p w14:paraId="7CAB3784" w14:textId="77777777" w:rsidR="00617F49" w:rsidRDefault="00617F49" w:rsidP="00617F49">
      <w:pPr>
        <w:pStyle w:val="ListBullet"/>
        <w:numPr>
          <w:ilvl w:val="0"/>
          <w:numId w:val="1"/>
        </w:numPr>
        <w:ind w:left="284" w:hanging="284"/>
      </w:pPr>
      <w:r>
        <w:t>Improving demand forecasting through developing the skills and capacity of national NTD teams to be able provide accurate information to WHO and the International Trachoma Initiative.</w:t>
      </w:r>
    </w:p>
    <w:p w14:paraId="4F7DAF86" w14:textId="77777777" w:rsidR="00617F49" w:rsidRDefault="00617F49" w:rsidP="00617F49">
      <w:pPr>
        <w:pStyle w:val="ListBullet"/>
        <w:numPr>
          <w:ilvl w:val="0"/>
          <w:numId w:val="1"/>
        </w:numPr>
        <w:ind w:left="284" w:hanging="284"/>
      </w:pPr>
      <w:r>
        <w:t>Improving standard procedures and training for the proper management of donated drugs before, during and after MDA, which reinforce key elements of the national health supply chain.</w:t>
      </w:r>
    </w:p>
    <w:p w14:paraId="23C3892A" w14:textId="77777777" w:rsidR="00617F49" w:rsidRDefault="00617F49" w:rsidP="00617F49">
      <w:pPr>
        <w:pStyle w:val="Heading3"/>
      </w:pPr>
      <w:r>
        <w:t>Water, Sanitation and Hygiene (WASH)</w:t>
      </w:r>
    </w:p>
    <w:p w14:paraId="1F71CFCD" w14:textId="77777777" w:rsidR="00617F49" w:rsidRDefault="00617F49" w:rsidP="00617F49">
      <w:pPr>
        <w:pStyle w:val="ListBullet"/>
        <w:numPr>
          <w:ilvl w:val="0"/>
          <w:numId w:val="1"/>
        </w:numPr>
        <w:ind w:left="284" w:hanging="284"/>
      </w:pPr>
      <w:r>
        <w:t>Conduct a landscape analysis in all Ascend countries apart from CAR: this is a process to compile and analyse national and district level information on WASH, NTD prevalence &amp; programmes, behaviour change interventions, and their relationship to one another in a comprehensive report.</w:t>
      </w:r>
    </w:p>
    <w:p w14:paraId="6C3DA025" w14:textId="77777777" w:rsidR="00617F49" w:rsidRDefault="00617F49" w:rsidP="00617F49">
      <w:pPr>
        <w:pStyle w:val="ListBullet"/>
        <w:numPr>
          <w:ilvl w:val="0"/>
          <w:numId w:val="1"/>
        </w:numPr>
        <w:ind w:left="284" w:hanging="284"/>
      </w:pPr>
      <w:r>
        <w:t>Identify available data and information on partners and agencies: the WASH NTD data tool will be used to collate extensive WASH and NTD data from local districts and store it in a central database; convene a process for joint planning/decision making.</w:t>
      </w:r>
    </w:p>
    <w:p w14:paraId="13359FE2" w14:textId="77777777" w:rsidR="00617F49" w:rsidRDefault="00617F49" w:rsidP="00617F49">
      <w:pPr>
        <w:pStyle w:val="Heading3"/>
      </w:pPr>
      <w:r>
        <w:t>Behaviour Change Communications (BCC)</w:t>
      </w:r>
    </w:p>
    <w:p w14:paraId="0B435F12" w14:textId="77777777" w:rsidR="00617F49" w:rsidRDefault="00617F49" w:rsidP="00617F49">
      <w:pPr>
        <w:pStyle w:val="ListBullet"/>
        <w:numPr>
          <w:ilvl w:val="0"/>
          <w:numId w:val="1"/>
        </w:numPr>
        <w:ind w:left="284" w:hanging="284"/>
      </w:pPr>
      <w:r>
        <w:t>In Nigeria, DRC and Guinea Bissau, an intensified approach to BCC will be supported, which includes:</w:t>
      </w:r>
    </w:p>
    <w:p w14:paraId="32A2F155" w14:textId="77777777" w:rsidR="00617F49" w:rsidRDefault="00617F49" w:rsidP="00617F49">
      <w:pPr>
        <w:pStyle w:val="ListBullet2"/>
        <w:numPr>
          <w:ilvl w:val="0"/>
          <w:numId w:val="2"/>
        </w:numPr>
        <w:ind w:left="568" w:hanging="284"/>
      </w:pPr>
      <w:r>
        <w:t xml:space="preserve">conducting primary research and establishing strategic thinking and a series of guiding principles/protocols that counteract identified behaviours and attitudes contributing to the contraction of NTDs. </w:t>
      </w:r>
    </w:p>
    <w:p w14:paraId="301121C5" w14:textId="77777777" w:rsidR="00617F49" w:rsidRDefault="00617F49" w:rsidP="00617F49">
      <w:pPr>
        <w:pStyle w:val="ListBullet2"/>
        <w:numPr>
          <w:ilvl w:val="0"/>
          <w:numId w:val="2"/>
        </w:numPr>
        <w:ind w:left="568" w:hanging="284"/>
      </w:pPr>
      <w:r>
        <w:t>developing a nominal number of best-practice exemplary assets that in-country users can adopt, iterate with and deploy locally to either counteract negative behaviours or promote desired attitudes, norms and behaviours that can support prevention, help-seeking behaviours and treatment adherence.</w:t>
      </w:r>
    </w:p>
    <w:p w14:paraId="1C495EE1" w14:textId="77777777" w:rsidR="00617F49" w:rsidRDefault="00617F49" w:rsidP="00617F49">
      <w:pPr>
        <w:pStyle w:val="ListBullet"/>
        <w:numPr>
          <w:ilvl w:val="0"/>
          <w:numId w:val="1"/>
        </w:numPr>
        <w:ind w:left="284" w:hanging="284"/>
      </w:pPr>
      <w:r>
        <w:t>In the remaining Ascend countries, the NTD community will be equipped with evidence-based BCC best practice to inform programming and communications:</w:t>
      </w:r>
    </w:p>
    <w:p w14:paraId="45C9AF2F" w14:textId="77777777" w:rsidR="00617F49" w:rsidRDefault="00617F49" w:rsidP="00617F49">
      <w:pPr>
        <w:pStyle w:val="ListBullet2"/>
        <w:numPr>
          <w:ilvl w:val="0"/>
          <w:numId w:val="2"/>
        </w:numPr>
        <w:ind w:left="568" w:hanging="284"/>
      </w:pPr>
      <w:r>
        <w:t>establishing strategic thinking and a series of guiding principles/protocols that counteract identified behaviours and attitudes contributing to the contraction of NTDs.</w:t>
      </w:r>
    </w:p>
    <w:p w14:paraId="655288EC" w14:textId="77777777" w:rsidR="00617F49" w:rsidRPr="00F813CC" w:rsidRDefault="00617F49" w:rsidP="00617F49">
      <w:pPr>
        <w:pStyle w:val="ListBullet2"/>
        <w:numPr>
          <w:ilvl w:val="0"/>
          <w:numId w:val="2"/>
        </w:numPr>
        <w:ind w:left="568" w:hanging="284"/>
      </w:pPr>
      <w:r>
        <w:t>providing ongoing support via a call down function.</w:t>
      </w:r>
    </w:p>
    <w:p w14:paraId="470C8E24" w14:textId="77777777" w:rsidR="009D1FE2" w:rsidRPr="00946879" w:rsidRDefault="009D1FE2" w:rsidP="00946879">
      <w:pPr>
        <w:spacing w:beforeLines="40" w:before="96" w:afterLines="160" w:after="384" w:line="240" w:lineRule="auto"/>
        <w:contextualSpacing/>
        <w:rPr>
          <w:rFonts w:ascii="Arial" w:eastAsia="Calibri" w:hAnsi="Arial" w:cs="Arial"/>
        </w:rPr>
      </w:pPr>
    </w:p>
    <w:sectPr w:rsidR="009D1FE2" w:rsidRPr="00946879" w:rsidSect="007607CB">
      <w:headerReference w:type="even" r:id="rId12"/>
      <w:headerReference w:type="default" r:id="rId13"/>
      <w:footerReference w:type="even" r:id="rId14"/>
      <w:footerReference w:type="default" r:id="rId15"/>
      <w:headerReference w:type="first" r:id="rId16"/>
      <w:footerReference w:type="first" r:id="rId17"/>
      <w:pgSz w:w="11906" w:h="16838" w:code="9"/>
      <w:pgMar w:top="1021" w:right="1021" w:bottom="1021" w:left="1021"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2166B" w14:textId="77777777" w:rsidR="00D678B5" w:rsidRDefault="00D678B5" w:rsidP="00BC7B4A">
      <w:pPr>
        <w:spacing w:after="0" w:line="240" w:lineRule="auto"/>
      </w:pPr>
      <w:r>
        <w:separator/>
      </w:r>
    </w:p>
  </w:endnote>
  <w:endnote w:type="continuationSeparator" w:id="0">
    <w:p w14:paraId="7F2E9A19" w14:textId="77777777" w:rsidR="00D678B5" w:rsidRDefault="00D678B5" w:rsidP="00BC7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33E49" w14:textId="77777777" w:rsidR="00B25438" w:rsidRDefault="00B254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E3998" w14:textId="42B6907A" w:rsidR="000C5336" w:rsidRDefault="000C5336" w:rsidP="000C5336">
    <w:pPr>
      <w:pStyle w:val="Footer"/>
      <w:tabs>
        <w:tab w:val="clear" w:pos="567"/>
      </w:tabs>
      <w:jc w:val="right"/>
    </w:pPr>
    <w:r w:rsidRPr="004C06A1">
      <w:rPr>
        <w:noProof/>
      </w:rPr>
      <mc:AlternateContent>
        <mc:Choice Requires="wpg">
          <w:drawing>
            <wp:anchor distT="0" distB="0" distL="0" distR="252095" simplePos="0" relativeHeight="251660288" behindDoc="0" locked="1" layoutInCell="1" allowOverlap="0" wp14:anchorId="5662DA70" wp14:editId="2962E038">
              <wp:simplePos x="0" y="0"/>
              <wp:positionH relativeFrom="margin">
                <wp:align>left</wp:align>
              </wp:positionH>
              <wp:positionV relativeFrom="page">
                <wp:posOffset>10099040</wp:posOffset>
              </wp:positionV>
              <wp:extent cx="1184400" cy="360000"/>
              <wp:effectExtent l="0" t="0" r="0" b="2540"/>
              <wp:wrapSquare wrapText="bothSides"/>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4400" cy="360000"/>
                        <a:chOff x="0" y="0"/>
                        <a:chExt cx="4233290" cy="1287017"/>
                      </a:xfrm>
                    </wpg:grpSpPr>
                    <wps:wsp>
                      <wps:cNvPr id="3" name="Freeform: Shape 3"/>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Freeform: Shape 4"/>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Shape 8"/>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Freeform: Shape 448"/>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9" name="Freeform: Shape 449"/>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0" name="Freeform: Shape 450"/>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1" name="Freeform: Shape 451"/>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Freeform: Shape 452"/>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C0BDA5" id="Group 1" o:spid="_x0000_s1026" style="position:absolute;margin-left:0;margin-top:795.2pt;width:93.25pt;height:28.35pt;z-index:251660288;mso-wrap-distance-left:0;mso-wrap-distance-right:19.85pt;mso-position-horizontal:left;mso-position-horizontal-relative:margin;mso-position-vertical-relative:page;mso-width-relative:margin;mso-height-relative:margin" coordsize="42332,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" o:allowoverlap="f">
              <o:lock v:ext="edit" aspectratio="t"/>
              <v:shape id="Freeform: Shape 3" o:spid="_x0000_s1027" style="position:absolute;width:6636;height:7091;visibility:visible;mso-wrap-style:square;v-text-anchor:middle" coordsize="663606,7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" path="m,709041l272320,,373380,,663607,709041r-106871,l473964,494348r-296513,l99536,709136,,709136r,-95xm204597,417862r240411,l370999,221456c348425,161830,331661,112776,320707,74390v-9049,45435,-21812,90583,-38195,135446l204597,417862xe" fillcolor="black" stroked="f">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4" o:spid="_x0000_s1028" style="position:absolute;left:6925;top:1838;width:4267;height:5369;visibility:visible;mso-wrap-style:square;v-text-anchor:middle" coordsize="426720,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"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fillcolor="black" stroked="f">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5" o:spid="_x0000_s1029" style="position:absolute;left:11877;top:1837;width:4474;height:5369;visibility:visible;mso-wrap-style:square;v-text-anchor:middle" coordsize="447389,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"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fillcolor="black" stroked="f">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6" o:spid="_x0000_s1030" style="position:absolute;left:16881;top:1837;width:4735;height:5369;visibility:visible;mso-wrap-style:square;v-text-anchor:middle" coordsize="473487,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"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fillcolor="black" stroked="f">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7" o:spid="_x0000_s1031" style="position:absolute;left:22603;top:1838;width:4174;height:5252;visibility:visible;mso-wrap-style:square;v-text-anchor:middle" coordsize="417385,52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"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fillcolor="black" stroked="f">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8" o:spid="_x0000_s1032" style="position:absolute;left:27727;width:4456;height:7206;visibility:visible;mso-wrap-style:square;v-text-anchor:middle" coordsize="445579,7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"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fillcolor="black" stroked="f">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24" o:spid="_x0000_s1033" style="position:absolute;left:26;top:10212;width:3428;height:2613;visibility:visible;mso-wrap-style:square;v-text-anchor:middle" coordsize="342804,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" path="m62389,261271l,,54007,,93345,179451,141065,r62770,l249650,182499,289751,r53054,l279368,261271r-55911,l171450,66008,119539,261271r-57150,xe" fillcolor="black" stroked="f">
                <v:stroke joinstyle="miter"/>
                <v:path arrowok="t" o:connecttype="custom" o:connectlocs="62389,261271;0,0;54007,0;93345,179451;141065,0;203835,0;249650,182499;289751,0;342805,0;279368,261271;223457,261271;171450,66008;119539,261271;62389,261271" o:connectangles="0,0,0,0,0,0,0,0,0,0,0,0,0,0"/>
              </v:shape>
              <v:shape id="Freeform: Shape 25" o:spid="_x0000_s1034" style="position:absolute;left:3609;top:10889;width:1769;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"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fillcolor="black" stroked="f">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26" o:spid="_x0000_s1035" style="position:absolute;left:5694;top:10889;width:1768;height:1979;visibility:visible;mso-wrap-style:square;v-text-anchor:middle" coordsize="176783,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"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fillcolor="black" stroked="f">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27" o:spid="_x0000_s1036" style="position:absolute;left:7762;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"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color="black" stroked="f">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28" o:spid="_x0000_s1037" style="position:absolute;left:10068;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"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fillcolor="black" stroked="f">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35" o:spid="_x0000_s1038" style="position:absolute;left:12304;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"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fillcolor="black" stroked="f">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36" o:spid="_x0000_s1039" style="position:absolute;left:14504;top:10211;width:1848;height:2656;visibility:visible;mso-wrap-style:square;v-text-anchor:middle" coordsize="184784,26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"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fillcolor="black" stroked="f">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37" o:spid="_x0000_s1040" style="position:absolute;left:17769;top:10168;width:2277;height:2702;visibility:visible;mso-wrap-style:square;v-text-anchor:middle" coordsize="227647,2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"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fillcolor="black" stroked="f">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50" o:spid="_x0000_s1041" style="position:absolute;left:20422;top:10889;width:1768;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"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fillcolor="black" stroked="f">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51" o:spid="_x0000_s1042" style="position:absolute;left:22665;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"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fillcolor="black" stroked="f">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52" o:spid="_x0000_s1043" style="position:absolute;left:24765;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"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color="black" stroked="f">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53" o:spid="_x0000_s1044" style="position:absolute;left:26278;top:10889;width:1227;height:1936;visibility:visible;mso-wrap-style:square;v-text-anchor:middle" coordsize="122681,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" path="m50101,193548l,193548,,4286r46577,l46577,31242c54483,18478,61722,10096,68104,6096,74485,2096,81629,,89725,v11430,,22384,3143,32957,9430l107251,53150c98774,47720,90964,44958,83725,44958v-7049,,-12954,1905,-17812,5810c61055,54673,57245,61627,54388,71723v-2763,10097,-4191,31242,-4191,63437l50197,193548r-96,xe" fillcolor="black" stroked="f">
                <v:stroke joinstyle="miter"/>
                <v:path arrowok="t" o:connecttype="custom" o:connectlocs="50101,193548;0,193548;0,4286;46577,4286;46577,31242;68104,6096;89725,0;122682,9430;107251,53150;83725,44958;65913,50768;54388,71723;50197,135160;50197,193548" o:connectangles="0,0,0,0,0,0,0,0,0,0,0,0,0,0"/>
              </v:shape>
              <v:shape id="Freeform: Shape 54" o:spid="_x0000_s1045" style="position:absolute;left:27673;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"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color="black"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62" o:spid="_x0000_s1046" style="position:absolute;left:29909;top:10212;width:501;height:2613;visibility:visible;mso-wrap-style:square;v-text-anchor:middle" coordsize="50101,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" path="m,261271l,,50101,r,261271l,261271xe" fillcolor="black" stroked="f">
                <v:stroke joinstyle="miter"/>
                <v:path arrowok="t" o:connecttype="custom" o:connectlocs="0,261271;0,0;50101,0;50101,261271;0,261271" o:connectangles="0,0,0,0,0"/>
              </v:shape>
              <v:shape id="Freeform: Shape 63" o:spid="_x0000_s1047" style="position:absolute;left:31677;top:10212;width:2620;height:2613;visibility:visible;mso-wrap-style:square;v-text-anchor:middle" coordsize="262032,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" path="m262033,261271r-57341,l181928,201930r-104490,l55912,261271,,261271,101727,r55816,l262033,261271xm164973,157925l128968,60960,93726,157925r71247,xe" fillcolor="black" stroked="f">
                <v:stroke joinstyle="miter"/>
                <v:path arrowok="t" o:connecttype="custom" o:connectlocs="262033,261271;204692,261271;181928,201930;77438,201930;55912,261271;0,261271;101727,0;157543,0;262033,261271;164973,157925;128968,60960;93726,157925;164973,157925" o:connectangles="0,0,0,0,0,0,0,0,0,0,0,0,0"/>
              </v:shape>
              <v:shape id="Freeform: Shape 448" o:spid="_x0000_s1048" style="position:absolute;left:34414;top:10167;width:1280;height:2658;visibility:visible;mso-wrap-style:square;v-text-anchor:middle" coordsize="128016,26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"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fillcolor="black" stroked="f">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449" o:spid="_x0000_s1049" style="position:absolute;left:35915;top:10889;width:1227;height:1936;visibility:visible;mso-wrap-style:square;v-text-anchor:middle" coordsize="122682,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" path="m50101,193548l,193548,,4286r46577,l46577,31242c54483,18478,61722,10096,68104,6096,74486,2096,81629,,89725,v11430,,22384,3143,32957,9430l107251,53150c98774,47720,90964,44958,83725,44958v-7049,,-12954,1905,-17812,5810c61055,54673,57245,61627,54388,71723v-2858,10097,-4191,31242,-4191,63437l50197,193548r-96,xe" fillcolor="black" stroked="f">
                <v:stroke joinstyle="miter"/>
                <v:path arrowok="t" o:connecttype="custom" o:connectlocs="50101,193548;0,193548;0,4286;46577,4286;46577,31242;68104,6096;89725,0;122682,9430;107251,53150;83725,44958;65913,50768;54388,71723;50197,135160;50197,193548" o:connectangles="0,0,0,0,0,0,0,0,0,0,0,0,0,0"/>
              </v:shape>
              <v:shape id="Freeform: Shape 450" o:spid="_x0000_s1050" style="position:absolute;left:37463;top:10213;width:501;height:2612;visibility:visible;mso-wrap-style:square;v-text-anchor:middle" coordsize="50101,2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" path="m,46291l,,50101,r,46291l,46291xm,261175l,71914r50101,l50101,261175,,261175xe" fillcolor="black" stroked="f">
                <v:stroke joinstyle="miter"/>
                <v:path arrowok="t" o:connecttype="custom" o:connectlocs="0,46291;0,0;50101,0;50101,46291;0,46291;0,261175;0,71914;50101,71914;50101,261175;0,261175" o:connectangles="0,0,0,0,0,0,0,0,0,0"/>
              </v:shape>
              <v:shape id="Freeform: Shape 451" o:spid="_x0000_s1051" style="position:absolute;left:38445;top:10891;width:1785;height:1979;visibility:visible;mso-wrap-style:square;v-text-anchor:middle" coordsize="178498,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"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fillcolor="black" stroked="f">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452" o:spid="_x0000_s1052" style="position:absolute;left:40556;top:10890;width:1776;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"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color="black"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type="square" anchorx="margin" anchory="page"/>
              <w10:anchorlock/>
            </v:group>
          </w:pict>
        </mc:Fallback>
      </mc:AlternateContent>
    </w:r>
    <w:r w:rsidRPr="00E22447">
      <w:rPr>
        <w:noProof/>
      </w:rPr>
      <mc:AlternateContent>
        <mc:Choice Requires="wps">
          <w:drawing>
            <wp:anchor distT="0" distB="0" distL="114300" distR="114300" simplePos="0" relativeHeight="251659264" behindDoc="0" locked="1" layoutInCell="1" allowOverlap="0" wp14:anchorId="51407C8A" wp14:editId="31F69CD1">
              <wp:simplePos x="0" y="0"/>
              <wp:positionH relativeFrom="page">
                <wp:align>left</wp:align>
              </wp:positionH>
              <wp:positionV relativeFrom="margin">
                <wp:align>bottom</wp:align>
              </wp:positionV>
              <wp:extent cx="10692000" cy="0"/>
              <wp:effectExtent l="0" t="0" r="0" b="0"/>
              <wp:wrapTopAndBottom/>
              <wp:docPr id="453" name="Straight Connector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692000" cy="0"/>
                      </a:xfrm>
                      <a:prstGeom prst="line">
                        <a:avLst/>
                      </a:prstGeom>
                      <a:ln w="19050">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30807C" id="Straight Connector 453" o:spid="_x0000_s1026" style="position:absolute;z-index:251659264;visibility:visible;mso-wrap-style:square;mso-width-percent:0;mso-wrap-distance-left:9pt;mso-wrap-distance-top:0;mso-wrap-distance-right:9pt;mso-wrap-distance-bottom:0;mso-position-horizontal:left;mso-position-horizontal-relative:page;mso-position-vertical:bottom;mso-position-vertical-relative:margin;mso-width-percent:0;mso-width-relative:margin" from="0,0" to="8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" o:allowoverlap="f" strokecolor="#003e74 [3204]" strokeweight="1.5pt">
              <w10:wrap type="topAndBottom" anchorx="page" anchory="margin"/>
              <w10:anchorlock/>
            </v:line>
          </w:pict>
        </mc:Fallback>
      </mc:AlternateContent>
    </w:r>
    <w:r w:rsidR="00F74091">
      <w:rPr>
        <w:rStyle w:val="Strong"/>
      </w:rPr>
      <w:t>Ascend Learning &amp; Innovation Fund</w:t>
    </w:r>
    <w:r w:rsidRPr="00E22447">
      <w:t xml:space="preserve"> | </w:t>
    </w:r>
    <w:r w:rsidR="00946879">
      <w:t xml:space="preserve">Ascend </w:t>
    </w:r>
    <w:r w:rsidR="00F74091">
      <w:t>Act</w:t>
    </w:r>
    <w:r w:rsidR="00946879">
      <w:t>ivities Annex</w:t>
    </w:r>
    <w:r>
      <w:tab/>
    </w:r>
    <w:r w:rsidRPr="00E22447">
      <w:rPr>
        <w:rStyle w:val="PageNumber"/>
      </w:rPr>
      <w:fldChar w:fldCharType="begin"/>
    </w:r>
    <w:r w:rsidRPr="00E22447">
      <w:rPr>
        <w:rStyle w:val="PageNumber"/>
      </w:rPr>
      <w:instrText xml:space="preserve"> PAGE  \* Arabic  \* MERGEFORMAT </w:instrText>
    </w:r>
    <w:r w:rsidRPr="00E22447">
      <w:rPr>
        <w:rStyle w:val="PageNumber"/>
      </w:rPr>
      <w:fldChar w:fldCharType="separate"/>
    </w:r>
    <w:r>
      <w:rPr>
        <w:rStyle w:val="PageNumber"/>
      </w:rPr>
      <w:t>2</w:t>
    </w:r>
    <w:r w:rsidRPr="00E2244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A9ED5" w14:textId="77777777" w:rsidR="00B25438" w:rsidRDefault="00B254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1CB42" w14:textId="77777777" w:rsidR="00D678B5" w:rsidRDefault="00D678B5" w:rsidP="00BC7B4A">
      <w:pPr>
        <w:spacing w:after="0" w:line="240" w:lineRule="auto"/>
      </w:pPr>
      <w:r>
        <w:separator/>
      </w:r>
    </w:p>
  </w:footnote>
  <w:footnote w:type="continuationSeparator" w:id="0">
    <w:p w14:paraId="3EF56298" w14:textId="77777777" w:rsidR="00D678B5" w:rsidRDefault="00D678B5" w:rsidP="00BC7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454BD" w14:textId="77777777" w:rsidR="00B25438" w:rsidRDefault="00B254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6BA43" w14:textId="77777777" w:rsidR="00B25438" w:rsidRDefault="00B254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3DFF9" w14:textId="77777777" w:rsidR="00B25438" w:rsidRDefault="00B254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BF208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644D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0B29182"/>
    <w:lvl w:ilvl="0">
      <w:start w:val="1"/>
      <w:numFmt w:val="decimal"/>
      <w:pStyle w:val="ListNumber3"/>
      <w:lvlText w:val="%1."/>
      <w:lvlJc w:val="left"/>
      <w:pPr>
        <w:ind w:left="927" w:hanging="360"/>
      </w:pPr>
      <w:rPr>
        <w:rFonts w:hint="default"/>
        <w:color w:val="003E74" w:themeColor="text2"/>
      </w:rPr>
    </w:lvl>
  </w:abstractNum>
  <w:abstractNum w:abstractNumId="3" w15:restartNumberingAfterBreak="0">
    <w:nsid w:val="FFFFFF7F"/>
    <w:multiLevelType w:val="singleLevel"/>
    <w:tmpl w:val="13EE06D2"/>
    <w:lvl w:ilvl="0">
      <w:start w:val="1"/>
      <w:numFmt w:val="decimal"/>
      <w:pStyle w:val="ListNumber2"/>
      <w:lvlText w:val="%1."/>
      <w:lvlJc w:val="left"/>
      <w:pPr>
        <w:ind w:left="644" w:hanging="360"/>
      </w:pPr>
      <w:rPr>
        <w:rFonts w:hint="default"/>
        <w:color w:val="003E74" w:themeColor="text2"/>
      </w:rPr>
    </w:lvl>
  </w:abstractNum>
  <w:abstractNum w:abstractNumId="4" w15:restartNumberingAfterBreak="0">
    <w:nsid w:val="FFFFFF80"/>
    <w:multiLevelType w:val="singleLevel"/>
    <w:tmpl w:val="8440F3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E022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A23222"/>
    <w:lvl w:ilvl="0">
      <w:start w:val="1"/>
      <w:numFmt w:val="bullet"/>
      <w:pStyle w:val="ListBullet3"/>
      <w:lvlText w:val="–"/>
      <w:lvlJc w:val="left"/>
      <w:pPr>
        <w:ind w:left="927" w:hanging="360"/>
      </w:pPr>
      <w:rPr>
        <w:rFonts w:ascii="Arial" w:hAnsi="Arial" w:hint="default"/>
        <w:color w:val="003E74" w:themeColor="text2"/>
      </w:rPr>
    </w:lvl>
  </w:abstractNum>
  <w:abstractNum w:abstractNumId="7" w15:restartNumberingAfterBreak="0">
    <w:nsid w:val="FFFFFF83"/>
    <w:multiLevelType w:val="singleLevel"/>
    <w:tmpl w:val="8B5497CA"/>
    <w:lvl w:ilvl="0">
      <w:start w:val="1"/>
      <w:numFmt w:val="bullet"/>
      <w:pStyle w:val="ListBullet2"/>
      <w:lvlText w:val="–"/>
      <w:lvlJc w:val="left"/>
      <w:pPr>
        <w:ind w:left="644" w:hanging="360"/>
      </w:pPr>
      <w:rPr>
        <w:rFonts w:ascii="Arial" w:hAnsi="Arial" w:hint="default"/>
        <w:color w:val="003E74" w:themeColor="text2"/>
      </w:rPr>
    </w:lvl>
  </w:abstractNum>
  <w:abstractNum w:abstractNumId="8" w15:restartNumberingAfterBreak="0">
    <w:nsid w:val="FFFFFF88"/>
    <w:multiLevelType w:val="singleLevel"/>
    <w:tmpl w:val="CEA8BCC6"/>
    <w:lvl w:ilvl="0">
      <w:start w:val="1"/>
      <w:numFmt w:val="decimal"/>
      <w:pStyle w:val="ListNumber"/>
      <w:lvlText w:val="%1."/>
      <w:lvlJc w:val="left"/>
      <w:pPr>
        <w:ind w:left="360" w:hanging="360"/>
      </w:pPr>
      <w:rPr>
        <w:rFonts w:hint="default"/>
        <w:color w:val="003E74" w:themeColor="text2"/>
      </w:rPr>
    </w:lvl>
  </w:abstractNum>
  <w:abstractNum w:abstractNumId="9" w15:restartNumberingAfterBreak="0">
    <w:nsid w:val="FFFFFF89"/>
    <w:multiLevelType w:val="singleLevel"/>
    <w:tmpl w:val="6324DD00"/>
    <w:lvl w:ilvl="0">
      <w:start w:val="1"/>
      <w:numFmt w:val="bullet"/>
      <w:pStyle w:val="ListBullet"/>
      <w:lvlText w:val=""/>
      <w:lvlJc w:val="left"/>
      <w:pPr>
        <w:ind w:left="360" w:hanging="360"/>
      </w:pPr>
      <w:rPr>
        <w:rFonts w:ascii="Symbol" w:hAnsi="Symbol" w:hint="default"/>
        <w:color w:val="003E74" w:themeColor="text2"/>
      </w:rPr>
    </w:lvl>
  </w:abstractNum>
  <w:abstractNum w:abstractNumId="10" w15:restartNumberingAfterBreak="0">
    <w:nsid w:val="102E5A83"/>
    <w:multiLevelType w:val="multilevel"/>
    <w:tmpl w:val="924A9210"/>
    <w:lvl w:ilvl="0">
      <w:start w:val="1"/>
      <w:numFmt w:val="decimal"/>
      <w:lvlText w:val="%1."/>
      <w:lvlJc w:val="left"/>
      <w:pPr>
        <w:ind w:left="360" w:hanging="360"/>
      </w:pPr>
      <w:rPr>
        <w:rFonts w:hint="default"/>
        <w:color w:val="003E74"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4484237"/>
    <w:multiLevelType w:val="hybridMultilevel"/>
    <w:tmpl w:val="1A5238E4"/>
    <w:lvl w:ilvl="0" w:tplc="4A261196">
      <w:start w:val="1"/>
      <w:numFmt w:val="bullet"/>
      <w:lvlText w:val=""/>
      <w:lvlJc w:val="left"/>
      <w:pPr>
        <w:ind w:left="720" w:hanging="360"/>
      </w:pPr>
      <w:rPr>
        <w:rFonts w:ascii="Symbol" w:hAnsi="Symbol" w:hint="default"/>
        <w:color w:val="003E7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7910C7"/>
    <w:multiLevelType w:val="hybridMultilevel"/>
    <w:tmpl w:val="C5B412EE"/>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62039A"/>
    <w:multiLevelType w:val="hybridMultilevel"/>
    <w:tmpl w:val="B87604EE"/>
    <w:lvl w:ilvl="0" w:tplc="4A261196">
      <w:start w:val="1"/>
      <w:numFmt w:val="bullet"/>
      <w:lvlText w:val=""/>
      <w:lvlJc w:val="left"/>
      <w:pPr>
        <w:ind w:left="720" w:hanging="360"/>
      </w:pPr>
      <w:rPr>
        <w:rFonts w:ascii="Symbol" w:hAnsi="Symbol" w:hint="default"/>
        <w:color w:val="003E7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B8618F"/>
    <w:multiLevelType w:val="hybridMultilevel"/>
    <w:tmpl w:val="0494230C"/>
    <w:lvl w:ilvl="0" w:tplc="4A261196">
      <w:start w:val="1"/>
      <w:numFmt w:val="bullet"/>
      <w:lvlText w:val=""/>
      <w:lvlJc w:val="left"/>
      <w:pPr>
        <w:ind w:left="454" w:hanging="227"/>
      </w:pPr>
      <w:rPr>
        <w:rFonts w:ascii="Symbol" w:hAnsi="Symbol" w:hint="default"/>
        <w:color w:val="003E74"/>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cs="Wingdings" w:hint="default"/>
      </w:rPr>
    </w:lvl>
    <w:lvl w:ilvl="3" w:tplc="08090001" w:tentative="1">
      <w:start w:val="1"/>
      <w:numFmt w:val="bullet"/>
      <w:lvlText w:val=""/>
      <w:lvlJc w:val="left"/>
      <w:pPr>
        <w:ind w:left="3050" w:hanging="360"/>
      </w:pPr>
      <w:rPr>
        <w:rFonts w:ascii="Symbol" w:hAnsi="Symbol" w:cs="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cs="Wingdings" w:hint="default"/>
      </w:rPr>
    </w:lvl>
    <w:lvl w:ilvl="6" w:tplc="08090001" w:tentative="1">
      <w:start w:val="1"/>
      <w:numFmt w:val="bullet"/>
      <w:lvlText w:val=""/>
      <w:lvlJc w:val="left"/>
      <w:pPr>
        <w:ind w:left="5210" w:hanging="360"/>
      </w:pPr>
      <w:rPr>
        <w:rFonts w:ascii="Symbol" w:hAnsi="Symbol" w:cs="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cs="Wingdings" w:hint="default"/>
      </w:rPr>
    </w:lvl>
  </w:abstractNum>
  <w:abstractNum w:abstractNumId="15" w15:restartNumberingAfterBreak="0">
    <w:nsid w:val="57CD1B3E"/>
    <w:multiLevelType w:val="hybridMultilevel"/>
    <w:tmpl w:val="AD96E030"/>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D602C4"/>
    <w:multiLevelType w:val="hybridMultilevel"/>
    <w:tmpl w:val="9E1642B6"/>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6A9938CA"/>
    <w:multiLevelType w:val="hybridMultilevel"/>
    <w:tmpl w:val="97425602"/>
    <w:lvl w:ilvl="0" w:tplc="4A261196">
      <w:start w:val="1"/>
      <w:numFmt w:val="bullet"/>
      <w:lvlText w:val=""/>
      <w:lvlJc w:val="left"/>
      <w:pPr>
        <w:ind w:left="454" w:hanging="227"/>
      </w:pPr>
      <w:rPr>
        <w:rFonts w:ascii="Symbol" w:hAnsi="Symbol" w:hint="default"/>
        <w:color w:val="003E74"/>
      </w:rPr>
    </w:lvl>
    <w:lvl w:ilvl="1" w:tplc="1A92A788">
      <w:start w:val="1"/>
      <w:numFmt w:val="bullet"/>
      <w:lvlText w:val="o"/>
      <w:lvlJc w:val="left"/>
      <w:pPr>
        <w:ind w:left="1021" w:hanging="284"/>
      </w:pPr>
      <w:rPr>
        <w:rFonts w:ascii="Courier New" w:hAnsi="Courier New" w:cs="Times New Roman" w:hint="default"/>
      </w:rPr>
    </w:lvl>
    <w:lvl w:ilvl="2" w:tplc="1FC05992">
      <w:start w:val="1"/>
      <w:numFmt w:val="bullet"/>
      <w:lvlText w:val=""/>
      <w:lvlJc w:val="left"/>
      <w:pPr>
        <w:ind w:left="1304" w:hanging="283"/>
      </w:pPr>
      <w:rPr>
        <w:rFonts w:ascii="Wingdings" w:hAnsi="Wingdings" w:hint="default"/>
      </w:rPr>
    </w:lvl>
    <w:lvl w:ilvl="3" w:tplc="08090001">
      <w:start w:val="1"/>
      <w:numFmt w:val="bullet"/>
      <w:lvlText w:val=""/>
      <w:lvlJc w:val="left"/>
      <w:pPr>
        <w:ind w:left="3050" w:hanging="360"/>
      </w:pPr>
      <w:rPr>
        <w:rFonts w:ascii="Symbol" w:hAnsi="Symbol" w:hint="default"/>
      </w:rPr>
    </w:lvl>
    <w:lvl w:ilvl="4" w:tplc="08090003">
      <w:start w:val="1"/>
      <w:numFmt w:val="bullet"/>
      <w:lvlText w:val="o"/>
      <w:lvlJc w:val="left"/>
      <w:pPr>
        <w:ind w:left="3770" w:hanging="360"/>
      </w:pPr>
      <w:rPr>
        <w:rFonts w:ascii="Courier New" w:hAnsi="Courier New" w:cs="Courier New" w:hint="default"/>
      </w:rPr>
    </w:lvl>
    <w:lvl w:ilvl="5" w:tplc="08090005">
      <w:start w:val="1"/>
      <w:numFmt w:val="bullet"/>
      <w:lvlText w:val=""/>
      <w:lvlJc w:val="left"/>
      <w:pPr>
        <w:ind w:left="4490" w:hanging="360"/>
      </w:pPr>
      <w:rPr>
        <w:rFonts w:ascii="Wingdings" w:hAnsi="Wingdings" w:hint="default"/>
      </w:rPr>
    </w:lvl>
    <w:lvl w:ilvl="6" w:tplc="08090001">
      <w:start w:val="1"/>
      <w:numFmt w:val="bullet"/>
      <w:lvlText w:val=""/>
      <w:lvlJc w:val="left"/>
      <w:pPr>
        <w:ind w:left="5210" w:hanging="360"/>
      </w:pPr>
      <w:rPr>
        <w:rFonts w:ascii="Symbol" w:hAnsi="Symbol" w:hint="default"/>
      </w:rPr>
    </w:lvl>
    <w:lvl w:ilvl="7" w:tplc="08090003">
      <w:start w:val="1"/>
      <w:numFmt w:val="bullet"/>
      <w:lvlText w:val="o"/>
      <w:lvlJc w:val="left"/>
      <w:pPr>
        <w:ind w:left="5930" w:hanging="360"/>
      </w:pPr>
      <w:rPr>
        <w:rFonts w:ascii="Courier New" w:hAnsi="Courier New" w:cs="Courier New" w:hint="default"/>
      </w:rPr>
    </w:lvl>
    <w:lvl w:ilvl="8" w:tplc="08090005">
      <w:start w:val="1"/>
      <w:numFmt w:val="bullet"/>
      <w:lvlText w:val=""/>
      <w:lvlJc w:val="left"/>
      <w:pPr>
        <w:ind w:left="6650" w:hanging="360"/>
      </w:pPr>
      <w:rPr>
        <w:rFonts w:ascii="Wingdings" w:hAnsi="Wingdings" w:hint="default"/>
      </w:rPr>
    </w:lvl>
  </w:abstractNum>
  <w:abstractNum w:abstractNumId="18" w15:restartNumberingAfterBreak="0">
    <w:nsid w:val="6D4A722E"/>
    <w:multiLevelType w:val="hybridMultilevel"/>
    <w:tmpl w:val="60D0A05E"/>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9"/>
  </w:num>
  <w:num w:numId="13">
    <w:abstractNumId w:val="8"/>
  </w:num>
  <w:num w:numId="14">
    <w:abstractNumId w:val="7"/>
  </w:num>
  <w:num w:numId="15">
    <w:abstractNumId w:val="6"/>
  </w:num>
  <w:num w:numId="16">
    <w:abstractNumId w:val="3"/>
  </w:num>
  <w:num w:numId="17">
    <w:abstractNumId w:val="2"/>
  </w:num>
  <w:num w:numId="18">
    <w:abstractNumId w:val="15"/>
  </w:num>
  <w:num w:numId="19">
    <w:abstractNumId w:val="18"/>
  </w:num>
  <w:num w:numId="20">
    <w:abstractNumId w:val="12"/>
  </w:num>
  <w:num w:numId="21">
    <w:abstractNumId w:val="17"/>
  </w:num>
  <w:num w:numId="22">
    <w:abstractNumId w:val="14"/>
  </w:num>
  <w:num w:numId="23">
    <w:abstractNumId w:val="13"/>
  </w:num>
  <w:num w:numId="24">
    <w:abstractNumId w:val="16"/>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ocumentProtection w:edit="readOnly" w:enforcement="1" w:cryptProviderType="rsaAES" w:cryptAlgorithmClass="hash" w:cryptAlgorithmType="typeAny" w:cryptAlgorithmSid="14" w:cryptSpinCount="100000" w:hash="1KvfOODMqR2uIhoKDyhyK+McSdlLC0g2nPnU0JB5wtQLLd9opeXuZharQGT9vu/NRU+US8jBeltQ0N44K2FaGA==" w:salt="Phc/TpCDShCiah/H8aVogw=="/>
  <w:styleLockTheme/>
  <w:styleLockQFSet/>
  <w:defaultTabStop w:val="720"/>
  <w:clickAndTypeStyle w:val="BodyText"/>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879"/>
    <w:rsid w:val="000018C7"/>
    <w:rsid w:val="00011256"/>
    <w:rsid w:val="000310AC"/>
    <w:rsid w:val="00034047"/>
    <w:rsid w:val="0003594C"/>
    <w:rsid w:val="00045CF1"/>
    <w:rsid w:val="000534F7"/>
    <w:rsid w:val="000B6D04"/>
    <w:rsid w:val="000C5336"/>
    <w:rsid w:val="000D0F8E"/>
    <w:rsid w:val="000D7033"/>
    <w:rsid w:val="000E3BED"/>
    <w:rsid w:val="000E476B"/>
    <w:rsid w:val="000F5F43"/>
    <w:rsid w:val="00100F64"/>
    <w:rsid w:val="00111669"/>
    <w:rsid w:val="00123D97"/>
    <w:rsid w:val="00130765"/>
    <w:rsid w:val="00157835"/>
    <w:rsid w:val="00191ED2"/>
    <w:rsid w:val="001D697B"/>
    <w:rsid w:val="001F19C3"/>
    <w:rsid w:val="002365CC"/>
    <w:rsid w:val="00251645"/>
    <w:rsid w:val="0025404D"/>
    <w:rsid w:val="002712FE"/>
    <w:rsid w:val="0027158D"/>
    <w:rsid w:val="00285C27"/>
    <w:rsid w:val="00292765"/>
    <w:rsid w:val="002944F6"/>
    <w:rsid w:val="002A015E"/>
    <w:rsid w:val="002A5BC6"/>
    <w:rsid w:val="002F05ED"/>
    <w:rsid w:val="002F5D94"/>
    <w:rsid w:val="00301DF6"/>
    <w:rsid w:val="00305D4A"/>
    <w:rsid w:val="00314E11"/>
    <w:rsid w:val="0032308A"/>
    <w:rsid w:val="0033073D"/>
    <w:rsid w:val="003444EE"/>
    <w:rsid w:val="00351639"/>
    <w:rsid w:val="00360281"/>
    <w:rsid w:val="003A13CA"/>
    <w:rsid w:val="003B2469"/>
    <w:rsid w:val="00417DFF"/>
    <w:rsid w:val="00421B5B"/>
    <w:rsid w:val="004444D4"/>
    <w:rsid w:val="004C06A1"/>
    <w:rsid w:val="00501C2A"/>
    <w:rsid w:val="00536144"/>
    <w:rsid w:val="005A22CE"/>
    <w:rsid w:val="005B64F1"/>
    <w:rsid w:val="005C0E02"/>
    <w:rsid w:val="005C51E4"/>
    <w:rsid w:val="005E013C"/>
    <w:rsid w:val="005E516A"/>
    <w:rsid w:val="005F1817"/>
    <w:rsid w:val="00617F49"/>
    <w:rsid w:val="006226AD"/>
    <w:rsid w:val="00637D8F"/>
    <w:rsid w:val="006409CC"/>
    <w:rsid w:val="006632D5"/>
    <w:rsid w:val="006A4838"/>
    <w:rsid w:val="006C69E6"/>
    <w:rsid w:val="006E4647"/>
    <w:rsid w:val="006E7D8F"/>
    <w:rsid w:val="006F19B3"/>
    <w:rsid w:val="006F3296"/>
    <w:rsid w:val="006F3CD2"/>
    <w:rsid w:val="006F5A44"/>
    <w:rsid w:val="007607CB"/>
    <w:rsid w:val="007775A7"/>
    <w:rsid w:val="007C2BA9"/>
    <w:rsid w:val="007E4D86"/>
    <w:rsid w:val="007F5E78"/>
    <w:rsid w:val="008468B7"/>
    <w:rsid w:val="00853C58"/>
    <w:rsid w:val="00864E96"/>
    <w:rsid w:val="0088514C"/>
    <w:rsid w:val="00895D1C"/>
    <w:rsid w:val="008A1C8C"/>
    <w:rsid w:val="008B0410"/>
    <w:rsid w:val="008C4D89"/>
    <w:rsid w:val="008C63E7"/>
    <w:rsid w:val="008F44FD"/>
    <w:rsid w:val="009053FA"/>
    <w:rsid w:val="00916458"/>
    <w:rsid w:val="00922D46"/>
    <w:rsid w:val="00937CDD"/>
    <w:rsid w:val="00946879"/>
    <w:rsid w:val="00955867"/>
    <w:rsid w:val="0096345B"/>
    <w:rsid w:val="00965A4F"/>
    <w:rsid w:val="00966FAB"/>
    <w:rsid w:val="009833C6"/>
    <w:rsid w:val="009D1FE2"/>
    <w:rsid w:val="009E40B2"/>
    <w:rsid w:val="00A04724"/>
    <w:rsid w:val="00A05217"/>
    <w:rsid w:val="00A26FB2"/>
    <w:rsid w:val="00A27FBF"/>
    <w:rsid w:val="00A740E0"/>
    <w:rsid w:val="00A91FA6"/>
    <w:rsid w:val="00AD2EC1"/>
    <w:rsid w:val="00B207B5"/>
    <w:rsid w:val="00B25438"/>
    <w:rsid w:val="00B5576D"/>
    <w:rsid w:val="00B72045"/>
    <w:rsid w:val="00B7521B"/>
    <w:rsid w:val="00B849BC"/>
    <w:rsid w:val="00BB5347"/>
    <w:rsid w:val="00BC43BA"/>
    <w:rsid w:val="00BC7B4A"/>
    <w:rsid w:val="00BD6F2D"/>
    <w:rsid w:val="00C008DE"/>
    <w:rsid w:val="00C03405"/>
    <w:rsid w:val="00C13DF8"/>
    <w:rsid w:val="00C16D40"/>
    <w:rsid w:val="00C44950"/>
    <w:rsid w:val="00C4778C"/>
    <w:rsid w:val="00C67C2E"/>
    <w:rsid w:val="00C723E7"/>
    <w:rsid w:val="00C87D40"/>
    <w:rsid w:val="00CA3584"/>
    <w:rsid w:val="00CE037D"/>
    <w:rsid w:val="00CE7CF4"/>
    <w:rsid w:val="00D139F0"/>
    <w:rsid w:val="00D33BA2"/>
    <w:rsid w:val="00D37A78"/>
    <w:rsid w:val="00D453AE"/>
    <w:rsid w:val="00D5489F"/>
    <w:rsid w:val="00D64DFB"/>
    <w:rsid w:val="00D678B5"/>
    <w:rsid w:val="00D707BE"/>
    <w:rsid w:val="00D80BC2"/>
    <w:rsid w:val="00D9616D"/>
    <w:rsid w:val="00DA2604"/>
    <w:rsid w:val="00DA4A3E"/>
    <w:rsid w:val="00DB2A28"/>
    <w:rsid w:val="00DC12BA"/>
    <w:rsid w:val="00DC1DA4"/>
    <w:rsid w:val="00DC7D56"/>
    <w:rsid w:val="00DD2978"/>
    <w:rsid w:val="00E034B5"/>
    <w:rsid w:val="00E22447"/>
    <w:rsid w:val="00E32FD8"/>
    <w:rsid w:val="00E6337F"/>
    <w:rsid w:val="00E65746"/>
    <w:rsid w:val="00E73C64"/>
    <w:rsid w:val="00E76387"/>
    <w:rsid w:val="00E9792A"/>
    <w:rsid w:val="00EB29AF"/>
    <w:rsid w:val="00EC7E5D"/>
    <w:rsid w:val="00F2282B"/>
    <w:rsid w:val="00F24231"/>
    <w:rsid w:val="00F26486"/>
    <w:rsid w:val="00F3398D"/>
    <w:rsid w:val="00F5670F"/>
    <w:rsid w:val="00F74091"/>
    <w:rsid w:val="00F8547A"/>
    <w:rsid w:val="00F9590B"/>
    <w:rsid w:val="00F95CBC"/>
    <w:rsid w:val="00FB01DD"/>
    <w:rsid w:val="00FE3F3F"/>
    <w:rsid w:val="00FF3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E95F7A"/>
  <w15:chartTrackingRefBased/>
  <w15:docId w15:val="{83D767D1-A5A6-4DEE-8EEE-7EA11DE1D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before="40" w:after="160" w:line="264" w:lineRule="auto"/>
      </w:pPr>
    </w:pPrDefault>
  </w:docDefaults>
  <w:latentStyles w:defLockedState="0" w:defUIPriority="99" w:defSemiHidden="0" w:defUnhideWhenUsed="0" w:defQFormat="0" w:count="377">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8"/>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lsdException w:name="header" w:semiHidden="1" w:unhideWhenUsed="1"/>
    <w:lsdException w:name="footer" w:semiHidden="1" w:uiPriority="20" w:unhideWhenUsed="1"/>
    <w:lsdException w:name="index heading" w:semiHidden="1" w:unhideWhenUsed="1"/>
    <w:lsdException w:name="caption" w:semiHidden="1" w:uiPriority="9"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unhideWhenUsed="1"/>
    <w:lsdException w:name="table of authorities" w:semiHidden="1"/>
    <w:lsdException w:name="macro" w:semiHidden="1"/>
    <w:lsdException w:name="toa heading" w:semiHidden="1"/>
    <w:lsdException w:name="List" w:semiHidden="1"/>
    <w:lsdException w:name="List Bullet" w:semiHidden="1" w:uiPriority="10" w:unhideWhenUsed="1"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uiPriority="12" w:unhideWhenUsed="1" w:qFormat="1"/>
    <w:lsdException w:name="List Bullet 4" w:semiHidden="1" w:unhideWhenUsed="1"/>
    <w:lsdException w:name="List Bullet 5" w:semiHidden="1"/>
    <w:lsdException w:name="List Number 2" w:semiHidden="1" w:uiPriority="14" w:unhideWhenUsed="1" w:qFormat="1"/>
    <w:lsdException w:name="List Number 3" w:semiHidden="1" w:uiPriority="14" w:unhideWhenUsed="1" w:qFormat="1"/>
    <w:lsdException w:name="List Number 4" w:semiHidden="1" w:unhideWhenUsed="1"/>
    <w:lsdException w:name="List Number 5" w:semiHidden="1"/>
    <w:lsdException w:name="Title" w:uiPriority="17"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8"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5" w:qFormat="1"/>
    <w:lsdException w:name="Intense Quote" w:uiPriority="16"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sdException w:name="Smart Link Error" w:semiHidden="1" w:unhideWhenUsed="1"/>
  </w:latentStyles>
  <w:style w:type="paragraph" w:default="1" w:styleId="Normal">
    <w:name w:val="Normal"/>
    <w:semiHidden/>
    <w:qFormat/>
    <w:rsid w:val="007F5E78"/>
  </w:style>
  <w:style w:type="paragraph" w:styleId="Heading1">
    <w:name w:val="heading 1"/>
    <w:basedOn w:val="BodyText"/>
    <w:next w:val="BodyText"/>
    <w:link w:val="Heading1Char"/>
    <w:uiPriority w:val="3"/>
    <w:qFormat/>
    <w:rsid w:val="000018C7"/>
    <w:pPr>
      <w:keepLines/>
      <w:spacing w:before="240"/>
      <w:outlineLvl w:val="0"/>
    </w:pPr>
    <w:rPr>
      <w:rFonts w:asciiTheme="majorHAnsi" w:eastAsiaTheme="majorEastAsia" w:hAnsiTheme="majorHAnsi" w:cstheme="majorBidi"/>
      <w:b/>
      <w:color w:val="003E74" w:themeColor="text2"/>
      <w:sz w:val="48"/>
      <w:szCs w:val="32"/>
    </w:rPr>
  </w:style>
  <w:style w:type="paragraph" w:styleId="Heading2">
    <w:name w:val="heading 2"/>
    <w:basedOn w:val="BodyText"/>
    <w:next w:val="BodyText"/>
    <w:link w:val="Heading2Char"/>
    <w:uiPriority w:val="4"/>
    <w:qFormat/>
    <w:rsid w:val="00C03405"/>
    <w:pPr>
      <w:keepLines/>
      <w:spacing w:before="240" w:after="240"/>
      <w:outlineLvl w:val="1"/>
    </w:pPr>
    <w:rPr>
      <w:rFonts w:asciiTheme="majorHAnsi" w:eastAsiaTheme="majorEastAsia" w:hAnsiTheme="majorHAnsi" w:cstheme="majorBidi"/>
      <w:b/>
      <w:color w:val="003E74" w:themeColor="text2"/>
      <w:sz w:val="36"/>
      <w:szCs w:val="26"/>
    </w:rPr>
  </w:style>
  <w:style w:type="paragraph" w:styleId="Heading3">
    <w:name w:val="heading 3"/>
    <w:basedOn w:val="Heading2"/>
    <w:next w:val="BodyText"/>
    <w:link w:val="Heading3Char"/>
    <w:uiPriority w:val="5"/>
    <w:qFormat/>
    <w:rsid w:val="004C06A1"/>
    <w:pPr>
      <w:spacing w:after="160"/>
      <w:outlineLvl w:val="2"/>
    </w:pPr>
    <w:rPr>
      <w:color w:val="41AC4C" w:themeColor="accent2"/>
      <w:sz w:val="30"/>
    </w:rPr>
  </w:style>
  <w:style w:type="paragraph" w:styleId="Heading4">
    <w:name w:val="heading 4"/>
    <w:basedOn w:val="BodyText"/>
    <w:next w:val="BodyText"/>
    <w:link w:val="Heading4Char"/>
    <w:uiPriority w:val="6"/>
    <w:qFormat/>
    <w:rsid w:val="004C06A1"/>
    <w:pPr>
      <w:keepLines/>
      <w:spacing w:before="240"/>
      <w:outlineLvl w:val="3"/>
    </w:pPr>
    <w:rPr>
      <w:rFonts w:asciiTheme="majorHAnsi" w:eastAsiaTheme="majorEastAsia" w:hAnsiTheme="majorHAnsi" w:cstheme="majorBidi"/>
      <w:b/>
      <w:iCs/>
      <w:color w:val="41AC4C" w:themeColor="accent2"/>
    </w:rPr>
  </w:style>
  <w:style w:type="paragraph" w:styleId="Heading5">
    <w:name w:val="heading 5"/>
    <w:basedOn w:val="BodyText"/>
    <w:next w:val="BodyText"/>
    <w:link w:val="Heading5Char"/>
    <w:uiPriority w:val="7"/>
    <w:qFormat/>
    <w:rsid w:val="00C03405"/>
    <w:pPr>
      <w:keepLines/>
      <w:spacing w:before="200"/>
      <w:outlineLvl w:val="4"/>
    </w:pPr>
    <w:rPr>
      <w:rFonts w:asciiTheme="majorHAnsi" w:eastAsiaTheme="majorEastAsia" w:hAnsiTheme="majorHAnsi" w:cstheme="majorBidi"/>
      <w:color w:val="003E74" w:themeColor="text2"/>
    </w:rPr>
  </w:style>
  <w:style w:type="paragraph" w:styleId="Heading6">
    <w:name w:val="heading 6"/>
    <w:basedOn w:val="BodyText"/>
    <w:next w:val="Heading5"/>
    <w:link w:val="Heading6Char"/>
    <w:uiPriority w:val="8"/>
    <w:semiHidden/>
    <w:rsid w:val="000018C7"/>
    <w:pPr>
      <w:keepLines/>
      <w:pBdr>
        <w:bottom w:val="dotted" w:sz="12" w:space="4" w:color="E31735" w:themeColor="accent3"/>
      </w:pBdr>
      <w:tabs>
        <w:tab w:val="left" w:pos="8505"/>
        <w:tab w:val="left" w:pos="9214"/>
      </w:tabs>
      <w:spacing w:before="200"/>
      <w:outlineLvl w:val="5"/>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A2604"/>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1F19C3"/>
  </w:style>
  <w:style w:type="paragraph" w:styleId="Footer">
    <w:name w:val="footer"/>
    <w:basedOn w:val="BodyText"/>
    <w:link w:val="FooterChar"/>
    <w:uiPriority w:val="20"/>
    <w:rsid w:val="00DA2604"/>
    <w:pPr>
      <w:tabs>
        <w:tab w:val="left" w:pos="567"/>
      </w:tabs>
      <w:spacing w:before="360" w:after="0" w:line="240" w:lineRule="auto"/>
    </w:pPr>
  </w:style>
  <w:style w:type="character" w:customStyle="1" w:styleId="FooterChar">
    <w:name w:val="Footer Char"/>
    <w:basedOn w:val="DefaultParagraphFont"/>
    <w:link w:val="Footer"/>
    <w:uiPriority w:val="20"/>
    <w:rsid w:val="00DA2604"/>
    <w:rPr>
      <w:color w:val="000000" w:themeColor="text1"/>
    </w:rPr>
  </w:style>
  <w:style w:type="character" w:styleId="Strong">
    <w:name w:val="Strong"/>
    <w:basedOn w:val="DefaultParagraphFont"/>
    <w:uiPriority w:val="1"/>
    <w:qFormat/>
    <w:rsid w:val="00DA2604"/>
    <w:rPr>
      <w:b/>
      <w:bCs/>
    </w:rPr>
  </w:style>
  <w:style w:type="paragraph" w:styleId="Title">
    <w:name w:val="Title"/>
    <w:basedOn w:val="BodyText"/>
    <w:next w:val="Subtitle"/>
    <w:link w:val="TitleChar"/>
    <w:uiPriority w:val="17"/>
    <w:qFormat/>
    <w:rsid w:val="00DA2604"/>
    <w:pPr>
      <w:keepNext/>
      <w:keepLines/>
      <w:spacing w:after="240" w:line="240" w:lineRule="auto"/>
      <w:outlineLvl w:val="0"/>
    </w:pPr>
    <w:rPr>
      <w:rFonts w:asciiTheme="majorHAnsi" w:eastAsiaTheme="majorEastAsia" w:hAnsiTheme="majorHAnsi" w:cstheme="majorBidi"/>
      <w:b/>
      <w:sz w:val="68"/>
      <w:szCs w:val="56"/>
    </w:rPr>
  </w:style>
  <w:style w:type="character" w:customStyle="1" w:styleId="TitleChar">
    <w:name w:val="Title Char"/>
    <w:basedOn w:val="DefaultParagraphFont"/>
    <w:link w:val="Title"/>
    <w:uiPriority w:val="17"/>
    <w:rsid w:val="00DA2604"/>
    <w:rPr>
      <w:rFonts w:asciiTheme="majorHAnsi" w:eastAsiaTheme="majorEastAsia" w:hAnsiTheme="majorHAnsi" w:cstheme="majorBidi"/>
      <w:b/>
      <w:color w:val="000000" w:themeColor="text1"/>
      <w:sz w:val="68"/>
      <w:szCs w:val="56"/>
    </w:rPr>
  </w:style>
  <w:style w:type="paragraph" w:styleId="Subtitle">
    <w:name w:val="Subtitle"/>
    <w:basedOn w:val="BodyText"/>
    <w:next w:val="BodyText"/>
    <w:link w:val="SubtitleChar"/>
    <w:uiPriority w:val="18"/>
    <w:qFormat/>
    <w:rsid w:val="00DA2604"/>
    <w:pPr>
      <w:keepNext/>
      <w:keepLines/>
      <w:numPr>
        <w:ilvl w:val="1"/>
      </w:numPr>
      <w:spacing w:after="0"/>
    </w:pPr>
    <w:rPr>
      <w:rFonts w:eastAsiaTheme="minorEastAsia"/>
      <w:sz w:val="56"/>
      <w:szCs w:val="22"/>
    </w:rPr>
  </w:style>
  <w:style w:type="character" w:customStyle="1" w:styleId="SubtitleChar">
    <w:name w:val="Subtitle Char"/>
    <w:basedOn w:val="DefaultParagraphFont"/>
    <w:link w:val="Subtitle"/>
    <w:uiPriority w:val="18"/>
    <w:rsid w:val="00DA2604"/>
    <w:rPr>
      <w:rFonts w:eastAsiaTheme="minorEastAsia"/>
      <w:color w:val="000000" w:themeColor="text1"/>
      <w:sz w:val="56"/>
      <w:szCs w:val="22"/>
    </w:rPr>
  </w:style>
  <w:style w:type="character" w:customStyle="1" w:styleId="Heading1Char">
    <w:name w:val="Heading 1 Char"/>
    <w:basedOn w:val="DefaultParagraphFont"/>
    <w:link w:val="Heading1"/>
    <w:uiPriority w:val="3"/>
    <w:rsid w:val="000018C7"/>
    <w:rPr>
      <w:rFonts w:asciiTheme="majorHAnsi" w:eastAsiaTheme="majorEastAsia" w:hAnsiTheme="majorHAnsi" w:cstheme="majorBidi"/>
      <w:b/>
      <w:color w:val="003E74" w:themeColor="text2"/>
      <w:sz w:val="48"/>
      <w:szCs w:val="32"/>
    </w:rPr>
  </w:style>
  <w:style w:type="character" w:customStyle="1" w:styleId="Heading2Char">
    <w:name w:val="Heading 2 Char"/>
    <w:basedOn w:val="DefaultParagraphFont"/>
    <w:link w:val="Heading2"/>
    <w:uiPriority w:val="4"/>
    <w:rsid w:val="00C03405"/>
    <w:rPr>
      <w:rFonts w:asciiTheme="majorHAnsi" w:eastAsiaTheme="majorEastAsia" w:hAnsiTheme="majorHAnsi" w:cstheme="majorBidi"/>
      <w:b/>
      <w:color w:val="003E74" w:themeColor="text2"/>
      <w:sz w:val="36"/>
      <w:szCs w:val="26"/>
    </w:rPr>
  </w:style>
  <w:style w:type="character" w:customStyle="1" w:styleId="Heading3Char">
    <w:name w:val="Heading 3 Char"/>
    <w:basedOn w:val="DefaultParagraphFont"/>
    <w:link w:val="Heading3"/>
    <w:uiPriority w:val="5"/>
    <w:rsid w:val="004C06A1"/>
    <w:rPr>
      <w:rFonts w:asciiTheme="majorHAnsi" w:eastAsiaTheme="majorEastAsia" w:hAnsiTheme="majorHAnsi" w:cstheme="majorBidi"/>
      <w:b/>
      <w:color w:val="41AC4C" w:themeColor="accent2"/>
      <w:sz w:val="30"/>
      <w:szCs w:val="26"/>
    </w:rPr>
  </w:style>
  <w:style w:type="character" w:customStyle="1" w:styleId="Heading4Char">
    <w:name w:val="Heading 4 Char"/>
    <w:basedOn w:val="DefaultParagraphFont"/>
    <w:link w:val="Heading4"/>
    <w:uiPriority w:val="6"/>
    <w:rsid w:val="004C06A1"/>
    <w:rPr>
      <w:rFonts w:asciiTheme="majorHAnsi" w:eastAsiaTheme="majorEastAsia" w:hAnsiTheme="majorHAnsi" w:cstheme="majorBidi"/>
      <w:b/>
      <w:iCs/>
      <w:color w:val="41AC4C" w:themeColor="accent2"/>
    </w:rPr>
  </w:style>
  <w:style w:type="character" w:customStyle="1" w:styleId="Heading5Char">
    <w:name w:val="Heading 5 Char"/>
    <w:basedOn w:val="DefaultParagraphFont"/>
    <w:link w:val="Heading5"/>
    <w:uiPriority w:val="7"/>
    <w:rsid w:val="00C03405"/>
    <w:rPr>
      <w:rFonts w:asciiTheme="majorHAnsi" w:eastAsiaTheme="majorEastAsia" w:hAnsiTheme="majorHAnsi" w:cstheme="majorBidi"/>
      <w:color w:val="003E74" w:themeColor="text2"/>
    </w:rPr>
  </w:style>
  <w:style w:type="paragraph" w:styleId="BodyText">
    <w:name w:val="Body Text"/>
    <w:basedOn w:val="Normal"/>
    <w:link w:val="BodyTextChar"/>
    <w:qFormat/>
    <w:rsid w:val="00DA2604"/>
    <w:pPr>
      <w:suppressAutoHyphens/>
    </w:pPr>
    <w:rPr>
      <w:color w:val="000000" w:themeColor="text1"/>
    </w:rPr>
  </w:style>
  <w:style w:type="character" w:customStyle="1" w:styleId="BodyTextChar">
    <w:name w:val="Body Text Char"/>
    <w:basedOn w:val="DefaultParagraphFont"/>
    <w:link w:val="BodyText"/>
    <w:rsid w:val="00DA2604"/>
    <w:rPr>
      <w:color w:val="000000" w:themeColor="text1"/>
    </w:rPr>
  </w:style>
  <w:style w:type="paragraph" w:styleId="ListBullet">
    <w:name w:val="List Bullet"/>
    <w:basedOn w:val="BodyText"/>
    <w:uiPriority w:val="10"/>
    <w:qFormat/>
    <w:rsid w:val="000F5F43"/>
    <w:pPr>
      <w:numPr>
        <w:numId w:val="12"/>
      </w:numPr>
      <w:ind w:left="284" w:hanging="284"/>
    </w:pPr>
  </w:style>
  <w:style w:type="paragraph" w:styleId="ListBullet2">
    <w:name w:val="List Bullet 2"/>
    <w:basedOn w:val="ListBullet"/>
    <w:uiPriority w:val="11"/>
    <w:qFormat/>
    <w:rsid w:val="000F5F43"/>
    <w:pPr>
      <w:numPr>
        <w:numId w:val="14"/>
      </w:numPr>
      <w:ind w:left="568" w:hanging="284"/>
    </w:pPr>
  </w:style>
  <w:style w:type="paragraph" w:styleId="ListBullet3">
    <w:name w:val="List Bullet 3"/>
    <w:basedOn w:val="ListBullet"/>
    <w:uiPriority w:val="12"/>
    <w:qFormat/>
    <w:rsid w:val="000F5F43"/>
    <w:pPr>
      <w:numPr>
        <w:numId w:val="15"/>
      </w:numPr>
      <w:ind w:left="851" w:hanging="284"/>
    </w:pPr>
  </w:style>
  <w:style w:type="paragraph" w:styleId="ListBullet4">
    <w:name w:val="List Bullet 4"/>
    <w:basedOn w:val="Normal"/>
    <w:uiPriority w:val="99"/>
    <w:semiHidden/>
    <w:rsid w:val="00DA2604"/>
    <w:pPr>
      <w:numPr>
        <w:numId w:val="4"/>
      </w:numPr>
      <w:contextualSpacing/>
    </w:pPr>
  </w:style>
  <w:style w:type="paragraph" w:styleId="ListNumber">
    <w:name w:val="List Number"/>
    <w:basedOn w:val="BodyText"/>
    <w:uiPriority w:val="13"/>
    <w:qFormat/>
    <w:rsid w:val="000F5F43"/>
    <w:pPr>
      <w:numPr>
        <w:numId w:val="13"/>
      </w:numPr>
      <w:ind w:left="284" w:hanging="284"/>
    </w:pPr>
  </w:style>
  <w:style w:type="paragraph" w:styleId="ListNumber2">
    <w:name w:val="List Number 2"/>
    <w:basedOn w:val="ListNumber"/>
    <w:uiPriority w:val="14"/>
    <w:qFormat/>
    <w:rsid w:val="000F5F43"/>
    <w:pPr>
      <w:numPr>
        <w:numId w:val="16"/>
      </w:numPr>
      <w:ind w:left="568" w:hanging="284"/>
    </w:pPr>
  </w:style>
  <w:style w:type="paragraph" w:styleId="ListNumber3">
    <w:name w:val="List Number 3"/>
    <w:basedOn w:val="ListNumber"/>
    <w:uiPriority w:val="14"/>
    <w:qFormat/>
    <w:rsid w:val="000F5F43"/>
    <w:pPr>
      <w:numPr>
        <w:numId w:val="17"/>
      </w:numPr>
      <w:ind w:left="851" w:hanging="284"/>
    </w:pPr>
  </w:style>
  <w:style w:type="paragraph" w:styleId="ListNumber4">
    <w:name w:val="List Number 4"/>
    <w:basedOn w:val="Normal"/>
    <w:uiPriority w:val="99"/>
    <w:semiHidden/>
    <w:rsid w:val="00DA2604"/>
    <w:pPr>
      <w:numPr>
        <w:numId w:val="9"/>
      </w:numPr>
      <w:contextualSpacing/>
    </w:pPr>
  </w:style>
  <w:style w:type="paragraph" w:styleId="BalloonText">
    <w:name w:val="Balloon Text"/>
    <w:basedOn w:val="BodyText"/>
    <w:link w:val="BalloonTextChar"/>
    <w:uiPriority w:val="99"/>
    <w:semiHidden/>
    <w:rsid w:val="00DA2604"/>
    <w:pPr>
      <w:suppressAutoHyphens w:val="0"/>
      <w:spacing w:before="0" w:after="0" w:line="240" w:lineRule="auto"/>
    </w:pPr>
    <w:rPr>
      <w:rFonts w:ascii="Segoe UI" w:hAnsi="Segoe UI" w:cs="Segoe UI"/>
      <w:color w:val="auto"/>
      <w:sz w:val="18"/>
      <w:szCs w:val="18"/>
    </w:rPr>
  </w:style>
  <w:style w:type="character" w:customStyle="1" w:styleId="BalloonTextChar">
    <w:name w:val="Balloon Text Char"/>
    <w:basedOn w:val="DefaultParagraphFont"/>
    <w:link w:val="BalloonText"/>
    <w:hidden/>
    <w:uiPriority w:val="99"/>
    <w:semiHidden/>
    <w:rsid w:val="00DA2604"/>
    <w:rPr>
      <w:rFonts w:ascii="Segoe UI" w:hAnsi="Segoe UI" w:cs="Segoe UI"/>
      <w:sz w:val="18"/>
      <w:szCs w:val="18"/>
    </w:rPr>
  </w:style>
  <w:style w:type="character" w:styleId="PageNumber">
    <w:name w:val="page number"/>
    <w:basedOn w:val="DefaultParagraphFont"/>
    <w:uiPriority w:val="99"/>
    <w:semiHidden/>
    <w:rsid w:val="00DA2604"/>
    <w:rPr>
      <w:color w:val="000000" w:themeColor="text1"/>
    </w:rPr>
  </w:style>
  <w:style w:type="paragraph" w:styleId="BodyTextIndent">
    <w:name w:val="Body Text Indent"/>
    <w:basedOn w:val="Normal"/>
    <w:link w:val="BodyTextIndentChar"/>
    <w:uiPriority w:val="99"/>
    <w:semiHidden/>
    <w:rsid w:val="00DA2604"/>
    <w:pPr>
      <w:spacing w:after="120"/>
      <w:ind w:left="283"/>
    </w:pPr>
  </w:style>
  <w:style w:type="character" w:customStyle="1" w:styleId="BodyTextIndentChar">
    <w:name w:val="Body Text Indent Char"/>
    <w:basedOn w:val="DefaultParagraphFont"/>
    <w:link w:val="BodyTextIndent"/>
    <w:uiPriority w:val="99"/>
    <w:semiHidden/>
    <w:rsid w:val="001F19C3"/>
  </w:style>
  <w:style w:type="paragraph" w:styleId="Quote">
    <w:name w:val="Quote"/>
    <w:basedOn w:val="BodyText"/>
    <w:next w:val="BodyText"/>
    <w:link w:val="QuoteChar"/>
    <w:uiPriority w:val="15"/>
    <w:qFormat/>
    <w:rsid w:val="00DA2604"/>
    <w:pPr>
      <w:spacing w:before="200"/>
      <w:ind w:left="851" w:right="851"/>
    </w:pPr>
    <w:rPr>
      <w:iCs/>
    </w:rPr>
  </w:style>
  <w:style w:type="character" w:customStyle="1" w:styleId="QuoteChar">
    <w:name w:val="Quote Char"/>
    <w:basedOn w:val="DefaultParagraphFont"/>
    <w:link w:val="Quote"/>
    <w:uiPriority w:val="15"/>
    <w:rsid w:val="00DA2604"/>
    <w:rPr>
      <w:iCs/>
      <w:color w:val="000000" w:themeColor="text1"/>
    </w:rPr>
  </w:style>
  <w:style w:type="paragraph" w:styleId="Caption">
    <w:name w:val="caption"/>
    <w:basedOn w:val="BodyText"/>
    <w:next w:val="Heading5"/>
    <w:uiPriority w:val="9"/>
    <w:qFormat/>
    <w:rsid w:val="00C03405"/>
    <w:pPr>
      <w:keepLines/>
      <w:spacing w:before="200"/>
    </w:pPr>
    <w:rPr>
      <w:iCs/>
      <w:color w:val="003E74" w:themeColor="text2"/>
      <w:szCs w:val="18"/>
    </w:rPr>
  </w:style>
  <w:style w:type="character" w:styleId="Emphasis">
    <w:name w:val="Emphasis"/>
    <w:basedOn w:val="DefaultParagraphFont"/>
    <w:uiPriority w:val="2"/>
    <w:qFormat/>
    <w:rsid w:val="00DA2604"/>
    <w:rPr>
      <w:b/>
      <w:i w:val="0"/>
      <w:iCs/>
      <w:color w:val="003E74" w:themeColor="text2"/>
    </w:rPr>
  </w:style>
  <w:style w:type="character" w:styleId="Hyperlink">
    <w:name w:val="Hyperlink"/>
    <w:basedOn w:val="DefaultParagraphFont"/>
    <w:uiPriority w:val="99"/>
    <w:semiHidden/>
    <w:rsid w:val="00DA2604"/>
    <w:rPr>
      <w:b/>
      <w:color w:val="960051" w:themeColor="hyperlink"/>
      <w:u w:val="none"/>
    </w:rPr>
  </w:style>
  <w:style w:type="character" w:styleId="FollowedHyperlink">
    <w:name w:val="FollowedHyperlink"/>
    <w:basedOn w:val="DefaultParagraphFont"/>
    <w:uiPriority w:val="99"/>
    <w:semiHidden/>
    <w:rsid w:val="00DA2604"/>
    <w:rPr>
      <w:color w:val="960051" w:themeColor="followedHyperlink"/>
      <w:u w:val="single"/>
    </w:rPr>
  </w:style>
  <w:style w:type="paragraph" w:styleId="EndnoteText">
    <w:name w:val="endnote text"/>
    <w:basedOn w:val="Normal"/>
    <w:link w:val="EndnoteTextChar"/>
    <w:uiPriority w:val="99"/>
    <w:semiHidden/>
    <w:rsid w:val="00DA2604"/>
    <w:pPr>
      <w:keepNext/>
      <w:keepLines/>
      <w:suppressAutoHyphens/>
      <w:spacing w:after="40" w:line="240" w:lineRule="auto"/>
    </w:pPr>
    <w:rPr>
      <w:color w:val="000000" w:themeColor="text1"/>
      <w:szCs w:val="20"/>
    </w:rPr>
  </w:style>
  <w:style w:type="character" w:customStyle="1" w:styleId="EndnoteTextChar">
    <w:name w:val="Endnote Text Char"/>
    <w:basedOn w:val="DefaultParagraphFont"/>
    <w:link w:val="EndnoteText"/>
    <w:uiPriority w:val="99"/>
    <w:semiHidden/>
    <w:rsid w:val="00DA2604"/>
    <w:rPr>
      <w:color w:val="000000" w:themeColor="text1"/>
      <w:szCs w:val="20"/>
    </w:rPr>
  </w:style>
  <w:style w:type="paragraph" w:styleId="FootnoteText">
    <w:name w:val="footnote text"/>
    <w:basedOn w:val="Normal"/>
    <w:link w:val="FootnoteTextChar"/>
    <w:uiPriority w:val="99"/>
    <w:semiHidden/>
    <w:rsid w:val="00DA2604"/>
    <w:pPr>
      <w:keepNext/>
      <w:keepLines/>
      <w:suppressAutoHyphens/>
      <w:spacing w:after="40" w:line="240" w:lineRule="auto"/>
    </w:pPr>
    <w:rPr>
      <w:color w:val="000000" w:themeColor="text1"/>
      <w:szCs w:val="20"/>
    </w:rPr>
  </w:style>
  <w:style w:type="character" w:customStyle="1" w:styleId="FootnoteTextChar">
    <w:name w:val="Footnote Text Char"/>
    <w:basedOn w:val="DefaultParagraphFont"/>
    <w:link w:val="FootnoteText"/>
    <w:uiPriority w:val="99"/>
    <w:semiHidden/>
    <w:rsid w:val="00DA2604"/>
    <w:rPr>
      <w:color w:val="000000" w:themeColor="text1"/>
      <w:szCs w:val="20"/>
    </w:rPr>
  </w:style>
  <w:style w:type="paragraph" w:styleId="Index1">
    <w:name w:val="index 1"/>
    <w:basedOn w:val="Normal"/>
    <w:next w:val="Normal"/>
    <w:uiPriority w:val="99"/>
    <w:semiHidden/>
    <w:rsid w:val="00DA2604"/>
    <w:pPr>
      <w:suppressAutoHyphens/>
    </w:pPr>
    <w:rPr>
      <w:color w:val="000000" w:themeColor="text1"/>
    </w:rPr>
  </w:style>
  <w:style w:type="paragraph" w:styleId="IndexHeading">
    <w:name w:val="index heading"/>
    <w:basedOn w:val="Heading3"/>
    <w:next w:val="Index1"/>
    <w:uiPriority w:val="99"/>
    <w:semiHidden/>
    <w:rsid w:val="00DA2604"/>
    <w:rPr>
      <w:bCs/>
    </w:rPr>
  </w:style>
  <w:style w:type="paragraph" w:styleId="Index2">
    <w:name w:val="index 2"/>
    <w:basedOn w:val="Index1"/>
    <w:next w:val="Normal"/>
    <w:uiPriority w:val="99"/>
    <w:semiHidden/>
    <w:rsid w:val="00DA2604"/>
    <w:pPr>
      <w:ind w:left="568" w:hanging="284"/>
    </w:pPr>
  </w:style>
  <w:style w:type="paragraph" w:styleId="Index3">
    <w:name w:val="index 3"/>
    <w:basedOn w:val="Index1"/>
    <w:next w:val="Normal"/>
    <w:uiPriority w:val="99"/>
    <w:semiHidden/>
    <w:rsid w:val="00DA2604"/>
    <w:pPr>
      <w:ind w:left="851" w:hanging="284"/>
    </w:pPr>
  </w:style>
  <w:style w:type="paragraph" w:styleId="Index4">
    <w:name w:val="index 4"/>
    <w:basedOn w:val="Normal"/>
    <w:next w:val="Normal"/>
    <w:autoRedefine/>
    <w:uiPriority w:val="99"/>
    <w:semiHidden/>
    <w:rsid w:val="00DA2604"/>
    <w:pPr>
      <w:spacing w:before="0" w:after="0" w:line="240" w:lineRule="auto"/>
      <w:ind w:left="960" w:hanging="240"/>
    </w:pPr>
  </w:style>
  <w:style w:type="paragraph" w:styleId="TOCHeading">
    <w:name w:val="TOC Heading"/>
    <w:basedOn w:val="Heading1"/>
    <w:next w:val="BodyText"/>
    <w:uiPriority w:val="39"/>
    <w:semiHidden/>
    <w:qFormat/>
    <w:rsid w:val="00D707BE"/>
  </w:style>
  <w:style w:type="paragraph" w:styleId="TOC1">
    <w:name w:val="toc 1"/>
    <w:basedOn w:val="BodyText"/>
    <w:next w:val="BodyText"/>
    <w:uiPriority w:val="39"/>
    <w:semiHidden/>
    <w:rsid w:val="00DA2604"/>
    <w:rPr>
      <w:b/>
    </w:rPr>
  </w:style>
  <w:style w:type="paragraph" w:styleId="TOC2">
    <w:name w:val="toc 2"/>
    <w:basedOn w:val="BodyText"/>
    <w:next w:val="BodyText"/>
    <w:uiPriority w:val="39"/>
    <w:semiHidden/>
    <w:rsid w:val="00DA2604"/>
    <w:pPr>
      <w:ind w:left="284"/>
    </w:pPr>
  </w:style>
  <w:style w:type="paragraph" w:styleId="TOC3">
    <w:name w:val="toc 3"/>
    <w:basedOn w:val="BodyText"/>
    <w:next w:val="BodyText"/>
    <w:uiPriority w:val="39"/>
    <w:semiHidden/>
    <w:rsid w:val="00DA2604"/>
    <w:pPr>
      <w:ind w:left="567"/>
    </w:pPr>
  </w:style>
  <w:style w:type="paragraph" w:styleId="TOC4">
    <w:name w:val="toc 4"/>
    <w:basedOn w:val="Normal"/>
    <w:next w:val="Normal"/>
    <w:autoRedefine/>
    <w:uiPriority w:val="39"/>
    <w:semiHidden/>
    <w:rsid w:val="00DA2604"/>
    <w:pPr>
      <w:spacing w:after="100"/>
      <w:ind w:left="720"/>
    </w:pPr>
  </w:style>
  <w:style w:type="paragraph" w:styleId="IntenseQuote">
    <w:name w:val="Intense Quote"/>
    <w:basedOn w:val="Quote"/>
    <w:next w:val="BodyText"/>
    <w:link w:val="IntenseQuoteChar"/>
    <w:uiPriority w:val="16"/>
    <w:qFormat/>
    <w:rsid w:val="00C03405"/>
    <w:pPr>
      <w:keepLines/>
      <w:pBdr>
        <w:top w:val="single" w:sz="4" w:space="4" w:color="003E74" w:themeColor="text2"/>
        <w:bottom w:val="single" w:sz="4" w:space="4" w:color="003E74" w:themeColor="text2"/>
      </w:pBdr>
    </w:pPr>
    <w:rPr>
      <w:iCs w:val="0"/>
    </w:rPr>
  </w:style>
  <w:style w:type="character" w:customStyle="1" w:styleId="IntenseQuoteChar">
    <w:name w:val="Intense Quote Char"/>
    <w:basedOn w:val="DefaultParagraphFont"/>
    <w:link w:val="IntenseQuote"/>
    <w:uiPriority w:val="16"/>
    <w:rsid w:val="00C03405"/>
    <w:rPr>
      <w:color w:val="000000" w:themeColor="text1"/>
    </w:rPr>
  </w:style>
  <w:style w:type="table" w:styleId="TableGrid">
    <w:name w:val="Table Grid"/>
    <w:basedOn w:val="TableNormal"/>
    <w:uiPriority w:val="39"/>
    <w:rsid w:val="00DA2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DA2604"/>
    <w:pPr>
      <w:spacing w:after="0" w:line="240" w:lineRule="auto"/>
    </w:pPr>
    <w:tblPr>
      <w:tblStyleRowBandSize w:val="1"/>
      <w:tblStyleColBandSize w:val="1"/>
      <w:tblBorders>
        <w:top w:val="single" w:sz="4" w:space="0" w:color="88D28F" w:themeColor="accent2" w:themeTint="99"/>
        <w:left w:val="single" w:sz="4" w:space="0" w:color="88D28F" w:themeColor="accent2" w:themeTint="99"/>
        <w:bottom w:val="single" w:sz="4" w:space="0" w:color="88D28F" w:themeColor="accent2" w:themeTint="99"/>
        <w:right w:val="single" w:sz="4" w:space="0" w:color="88D28F" w:themeColor="accent2" w:themeTint="99"/>
        <w:insideH w:val="single" w:sz="4" w:space="0" w:color="88D28F" w:themeColor="accent2" w:themeTint="99"/>
        <w:insideV w:val="single" w:sz="4" w:space="0" w:color="88D28F" w:themeColor="accent2" w:themeTint="99"/>
      </w:tblBorders>
    </w:tblPr>
    <w:tblStylePr w:type="firstRow">
      <w:rPr>
        <w:b/>
        <w:bCs/>
        <w:color w:val="FFFFFF" w:themeColor="background1"/>
      </w:rPr>
      <w:tblPr/>
      <w:tcPr>
        <w:tcBorders>
          <w:top w:val="single" w:sz="4" w:space="0" w:color="41AC4C" w:themeColor="accent2"/>
          <w:left w:val="single" w:sz="4" w:space="0" w:color="41AC4C" w:themeColor="accent2"/>
          <w:bottom w:val="single" w:sz="4" w:space="0" w:color="41AC4C" w:themeColor="accent2"/>
          <w:right w:val="single" w:sz="4" w:space="0" w:color="41AC4C" w:themeColor="accent2"/>
          <w:insideH w:val="nil"/>
          <w:insideV w:val="nil"/>
        </w:tcBorders>
        <w:shd w:val="clear" w:color="auto" w:fill="41AC4C" w:themeFill="accent2"/>
      </w:tcPr>
    </w:tblStylePr>
    <w:tblStylePr w:type="lastRow">
      <w:rPr>
        <w:b/>
        <w:bCs/>
      </w:rPr>
      <w:tblPr/>
      <w:tcPr>
        <w:tcBorders>
          <w:top w:val="double" w:sz="4" w:space="0" w:color="41AC4C" w:themeColor="accent2"/>
        </w:tcBorders>
      </w:tcPr>
    </w:tblStylePr>
    <w:tblStylePr w:type="firstCol">
      <w:rPr>
        <w:b/>
        <w:bCs/>
      </w:rPr>
    </w:tblStylePr>
    <w:tblStylePr w:type="lastCol">
      <w:rPr>
        <w:b/>
        <w:bCs/>
      </w:rPr>
    </w:tblStylePr>
    <w:tblStylePr w:type="band1Vert">
      <w:tblPr/>
      <w:tcPr>
        <w:shd w:val="clear" w:color="auto" w:fill="D7F0D9" w:themeFill="accent2" w:themeFillTint="33"/>
      </w:tcPr>
    </w:tblStylePr>
    <w:tblStylePr w:type="band1Horz">
      <w:tblPr/>
      <w:tcPr>
        <w:shd w:val="clear" w:color="auto" w:fill="D7F0D9" w:themeFill="accent2" w:themeFillTint="33"/>
      </w:tcPr>
    </w:tblStylePr>
  </w:style>
  <w:style w:type="character" w:customStyle="1" w:styleId="White">
    <w:name w:val="White"/>
    <w:basedOn w:val="DefaultParagraphFont"/>
    <w:uiPriority w:val="19"/>
    <w:qFormat/>
    <w:rsid w:val="00DA2604"/>
    <w:rPr>
      <w:color w:val="FFFFFF" w:themeColor="background1"/>
    </w:rPr>
  </w:style>
  <w:style w:type="character" w:styleId="PlaceholderText">
    <w:name w:val="Placeholder Text"/>
    <w:basedOn w:val="DefaultParagraphFont"/>
    <w:uiPriority w:val="99"/>
    <w:rsid w:val="00DA2604"/>
    <w:rPr>
      <w:color w:val="808080"/>
    </w:rPr>
  </w:style>
  <w:style w:type="table" w:styleId="GridTable5Dark-Accent2">
    <w:name w:val="Grid Table 5 Dark Accent 2"/>
    <w:basedOn w:val="TableNormal"/>
    <w:uiPriority w:val="50"/>
    <w:rsid w:val="00DA2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F0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AC4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AC4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AC4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AC4C" w:themeFill="accent2"/>
      </w:tcPr>
    </w:tblStylePr>
    <w:tblStylePr w:type="band1Vert">
      <w:tblPr/>
      <w:tcPr>
        <w:shd w:val="clear" w:color="auto" w:fill="AFE1B4" w:themeFill="accent2" w:themeFillTint="66"/>
      </w:tcPr>
    </w:tblStylePr>
    <w:tblStylePr w:type="band1Horz">
      <w:tblPr/>
      <w:tcPr>
        <w:shd w:val="clear" w:color="auto" w:fill="AFE1B4" w:themeFill="accent2" w:themeFillTint="66"/>
      </w:tcPr>
    </w:tblStylePr>
  </w:style>
  <w:style w:type="table" w:customStyle="1" w:styleId="Ascend">
    <w:name w:val="Ascend"/>
    <w:basedOn w:val="TableNormal"/>
    <w:uiPriority w:val="99"/>
    <w:rsid w:val="0032308A"/>
    <w:pPr>
      <w:spacing w:after="0" w:line="240" w:lineRule="auto"/>
    </w:pPr>
    <w:rPr>
      <w:color w:val="000000" w:themeColor="text1"/>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85" w:type="dxa"/>
        <w:bottom w:w="85" w:type="dxa"/>
        <w:right w:w="85" w:type="dxa"/>
      </w:tblCellMar>
    </w:tblPr>
    <w:tcPr>
      <w:shd w:val="clear" w:color="auto" w:fill="F2F2F2" w:themeFill="background1" w:themeFillShade="F2"/>
    </w:tcPr>
    <w:tblStylePr w:type="firstRow">
      <w:rPr>
        <w:rFonts w:asciiTheme="majorHAnsi" w:hAnsiTheme="majorHAnsi"/>
        <w:b/>
        <w:i w:val="0"/>
        <w:color w:val="FFFFFF" w:themeColor="background1"/>
        <w:sz w:val="24"/>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003E74" w:themeFill="text2"/>
      </w:tcPr>
    </w:tblStylePr>
    <w:tblStylePr w:type="lastRow">
      <w:rPr>
        <w:rFonts w:asciiTheme="minorHAnsi" w:hAnsiTheme="minorHAnsi"/>
        <w:b/>
        <w:i w:val="0"/>
        <w:color w:val="003E74" w:themeColor="text2"/>
        <w:sz w:val="24"/>
      </w:rPr>
      <w:tblPr/>
      <w:tcPr>
        <w:tcBorders>
          <w:top w:val="single" w:sz="8" w:space="0" w:color="000000" w:themeColor="text1"/>
          <w:left w:val="nil"/>
          <w:bottom w:val="nil"/>
          <w:right w:val="nil"/>
          <w:insideH w:val="nil"/>
          <w:insideV w:val="nil"/>
          <w:tl2br w:val="nil"/>
          <w:tr2bl w:val="nil"/>
        </w:tcBorders>
        <w:shd w:val="clear" w:color="auto" w:fill="FFFFFF" w:themeFill="background1"/>
      </w:tcPr>
    </w:tblStylePr>
    <w:tblStylePr w:type="firstCol">
      <w:pPr>
        <w:keepNext w:val="0"/>
        <w:keepLines w:val="0"/>
        <w:pageBreakBefore w:val="0"/>
        <w:widowControl/>
        <w:suppressLineNumbers w:val="0"/>
        <w:suppressAutoHyphens/>
        <w:wordWrap/>
        <w:jc w:val="left"/>
      </w:pPr>
      <w:rPr>
        <w:rFonts w:asciiTheme="minorHAnsi" w:hAnsiTheme="minorHAnsi"/>
        <w:b/>
        <w:i w:val="0"/>
        <w:color w:val="003E74" w:themeColor="text2"/>
        <w:sz w:val="24"/>
      </w:rPr>
      <w:tblPr/>
      <w:tcPr>
        <w:shd w:val="clear" w:color="auto" w:fill="BFBFBF" w:themeFill="background1" w:themeFillShade="BF"/>
      </w:tcPr>
    </w:tblStylePr>
    <w:tblStylePr w:type="lastCol">
      <w:pPr>
        <w:keepNext w:val="0"/>
        <w:keepLines w:val="0"/>
        <w:pageBreakBefore w:val="0"/>
        <w:widowControl/>
        <w:suppressLineNumbers w:val="0"/>
        <w:suppressAutoHyphens/>
        <w:wordWrap/>
      </w:pPr>
      <w:rPr>
        <w:rFonts w:asciiTheme="minorHAnsi" w:hAnsiTheme="minorHAnsi"/>
        <w:b/>
        <w:i w:val="0"/>
        <w:color w:val="003E74" w:themeColor="text2"/>
        <w:sz w:val="24"/>
      </w:rPr>
      <w:tblPr/>
      <w:tcPr>
        <w:shd w:val="clear" w:color="auto" w:fill="BFBFBF" w:themeFill="background1" w:themeFillShade="BF"/>
      </w:tcPr>
    </w:tblStylePr>
    <w:tblStylePr w:type="band1Vert">
      <w:tblPr/>
      <w:tcPr>
        <w:shd w:val="clear" w:color="auto" w:fill="D9D9D9" w:themeFill="background1" w:themeFillShade="D9"/>
      </w:tcPr>
    </w:tblStylePr>
    <w:tblStylePr w:type="band2Vert">
      <w:tblPr/>
      <w:tcPr>
        <w:shd w:val="clear" w:color="auto" w:fill="F2F2F2" w:themeFill="background1" w:themeFillShade="F2"/>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Heading6Char">
    <w:name w:val="Heading 6 Char"/>
    <w:basedOn w:val="DefaultParagraphFont"/>
    <w:link w:val="Heading6"/>
    <w:uiPriority w:val="8"/>
    <w:semiHidden/>
    <w:rsid w:val="00C03405"/>
    <w:rPr>
      <w:rFonts w:asciiTheme="majorHAnsi" w:eastAsiaTheme="majorEastAsia" w:hAnsiTheme="majorHAnsi" w:cstheme="majorBidi"/>
      <w:b/>
      <w:color w:val="000000" w:themeColor="text1"/>
    </w:rPr>
  </w:style>
  <w:style w:type="paragraph" w:styleId="NoSpacing">
    <w:name w:val="No Spacing"/>
    <w:basedOn w:val="BodyText"/>
    <w:next w:val="BodyText"/>
    <w:uiPriority w:val="21"/>
    <w:qFormat/>
    <w:rsid w:val="00DA2604"/>
    <w:pPr>
      <w:suppressAutoHyphens w:val="0"/>
      <w:spacing w:before="0" w:after="0" w:line="240" w:lineRule="auto"/>
    </w:pPr>
    <w:rPr>
      <w:color w:val="auto"/>
    </w:rPr>
  </w:style>
  <w:style w:type="character" w:styleId="UnresolvedMention">
    <w:name w:val="Unresolved Mention"/>
    <w:basedOn w:val="DefaultParagraphFont"/>
    <w:uiPriority w:val="99"/>
    <w:semiHidden/>
    <w:rsid w:val="00DA2604"/>
    <w:rPr>
      <w:color w:val="605E5C"/>
      <w:shd w:val="clear" w:color="auto" w:fill="E1DFDD"/>
    </w:rPr>
  </w:style>
  <w:style w:type="paragraph" w:styleId="TableofFigures">
    <w:name w:val="table of figures"/>
    <w:basedOn w:val="Normal"/>
    <w:next w:val="Normal"/>
    <w:uiPriority w:val="99"/>
    <w:semiHidden/>
    <w:rsid w:val="00DA260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y.tsai\OneDrive%20-%20Accenture\Documents\ADP%20-%20Sightsavers\Ascend%20template-Word_2020UPDATE.dotx" TargetMode="External"/></Relationships>
</file>

<file path=word/theme/theme1.xml><?xml version="1.0" encoding="utf-8"?>
<a:theme xmlns:a="http://schemas.openxmlformats.org/drawingml/2006/main" name="Ascend">
  <a:themeElements>
    <a:clrScheme name="Ascend colours">
      <a:dk1>
        <a:sysClr val="windowText" lastClr="000000"/>
      </a:dk1>
      <a:lt1>
        <a:sysClr val="window" lastClr="FFFFFF"/>
      </a:lt1>
      <a:dk2>
        <a:srgbClr val="003E74"/>
      </a:dk2>
      <a:lt2>
        <a:srgbClr val="E0E0E0"/>
      </a:lt2>
      <a:accent1>
        <a:srgbClr val="003E74"/>
      </a:accent1>
      <a:accent2>
        <a:srgbClr val="41AC4C"/>
      </a:accent2>
      <a:accent3>
        <a:srgbClr val="E31735"/>
      </a:accent3>
      <a:accent4>
        <a:srgbClr val="FFBB22"/>
      </a:accent4>
      <a:accent5>
        <a:srgbClr val="960051"/>
      </a:accent5>
      <a:accent6>
        <a:srgbClr val="E0E0E0"/>
      </a:accent6>
      <a:hlink>
        <a:srgbClr val="960051"/>
      </a:hlink>
      <a:folHlink>
        <a:srgbClr val="96005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at">
      <a:fillStyleLst>
        <a:solidFill>
          <a:schemeClr val="phClr"/>
        </a:solidFill>
        <a:solidFill>
          <a:schemeClr val="phClr">
            <a:tint val="50000"/>
          </a:schemeClr>
        </a:solidFill>
        <a:solidFill>
          <a:schemeClr val="phClr">
            <a:shade val="65000"/>
          </a:schemeClr>
        </a:solidFill>
      </a:fillStyleLst>
      <a:lnStyleLst>
        <a:ln w="3175" cap="flat" cmpd="sng" algn="ctr">
          <a:solidFill>
            <a:schemeClr val="phClr">
              <a:shade val="65000"/>
            </a:schemeClr>
          </a:solidFill>
          <a:prstDash val="solid"/>
        </a:ln>
        <a:ln w="3175" cap="flat" cmpd="sng" algn="ctr">
          <a:solidFill>
            <a:schemeClr val="phClr"/>
          </a:solidFill>
          <a:prstDash val="solid"/>
        </a:ln>
        <a:ln w="0" cap="flat" cmpd="sng" algn="ctr">
          <a:noFill/>
        </a:ln>
      </a:lnStyleLst>
      <a:effectStyleLst>
        <a:effectStyle>
          <a:effectLst>
            <a:blur/>
          </a:effectLst>
        </a:effectStyle>
        <a:effectStyle>
          <a:effectLst>
            <a:blur/>
          </a:effectLst>
        </a:effectStyle>
        <a:effectStyle>
          <a:effectLst>
            <a:fillOverlay blend="darken">
              <a:solidFill>
                <a:schemeClr val="phClr">
                  <a:shade val="30000"/>
                </a:schemeClr>
              </a:solidFill>
            </a:fillOverlay>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lIns="108000" tIns="108000" rIns="108000" bIns="108000" rtlCol="0" anchor="ctr"/>
      <a:lstStyle/>
      <a:style>
        <a:lnRef idx="2">
          <a:schemeClr val="accent1">
            <a:shade val="50000"/>
          </a:schemeClr>
        </a:lnRef>
        <a:fillRef idx="1">
          <a:schemeClr val="accent1"/>
        </a:fillRef>
        <a:effectRef idx="0">
          <a:schemeClr val="accent1"/>
        </a:effectRef>
        <a:fontRef idx="minor">
          <a:schemeClr val="lt1"/>
        </a:fontRef>
      </a:style>
    </a:spDef>
    <a:txDef>
      <a:spPr>
        <a:solidFill>
          <a:schemeClr val="accent1"/>
        </a:solidFill>
        <a:ln w="6350">
          <a:noFill/>
        </a:ln>
      </a:spPr>
      <a:bodyPr rot="0" spcFirstLastPara="0" vertOverflow="overflow" horzOverflow="overflow" vert="horz" wrap="square" lIns="72000" tIns="72000" rIns="72000" bIns="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Ascend theme" id="{0EBF3828-0B1B-4550-8169-573EFF65598D}" vid="{3359AE3B-078D-4558-A9E4-C4C926BE4B4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AC74C235F06D4090BA58AC6E56C410" ma:contentTypeVersion="13" ma:contentTypeDescription="Create a new document." ma:contentTypeScope="" ma:versionID="916f2a3e24feb1f1849cf11179f567c2">
  <xsd:schema xmlns:xsd="http://www.w3.org/2001/XMLSchema" xmlns:xs="http://www.w3.org/2001/XMLSchema" xmlns:p="http://schemas.microsoft.com/office/2006/metadata/properties" xmlns:ns3="b418f1cc-f485-4bc0-9d20-faf7658ca54d" xmlns:ns4="fd60cfbc-68e9-430a-b89c-604868b9283e" targetNamespace="http://schemas.microsoft.com/office/2006/metadata/properties" ma:root="true" ma:fieldsID="30c1216db6240b49fe8f1e9780fdc8f4" ns3:_="" ns4:_="">
    <xsd:import namespace="b418f1cc-f485-4bc0-9d20-faf7658ca54d"/>
    <xsd:import namespace="fd60cfbc-68e9-430a-b89c-604868b9283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8f1cc-f485-4bc0-9d20-faf7658ca5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60cfbc-68e9-430a-b89c-604868b928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860EC-9B28-4169-A959-1552FCB338A7}">
  <ds:schemaRefs>
    <ds:schemaRef ds:uri="http://schemas.microsoft.com/sharepoint/v3/contenttype/forms"/>
  </ds:schemaRefs>
</ds:datastoreItem>
</file>

<file path=customXml/itemProps2.xml><?xml version="1.0" encoding="utf-8"?>
<ds:datastoreItem xmlns:ds="http://schemas.openxmlformats.org/officeDocument/2006/customXml" ds:itemID="{C34EE6F8-1041-43EF-B83B-2B3C3EE207EF}">
  <ds:schemaRefs>
    <ds:schemaRef ds:uri="http://schemas.openxmlformats.org/package/2006/metadata/core-properties"/>
    <ds:schemaRef ds:uri="http://www.w3.org/XML/1998/namespace"/>
    <ds:schemaRef ds:uri="http://schemas.microsoft.com/office/infopath/2007/PartnerControls"/>
    <ds:schemaRef ds:uri="http://purl.org/dc/elements/1.1/"/>
    <ds:schemaRef ds:uri="http://schemas.microsoft.com/office/2006/documentManagement/types"/>
    <ds:schemaRef ds:uri="http://schemas.microsoft.com/office/2006/metadata/properties"/>
    <ds:schemaRef ds:uri="fd60cfbc-68e9-430a-b89c-604868b9283e"/>
    <ds:schemaRef ds:uri="http://purl.org/dc/terms/"/>
    <ds:schemaRef ds:uri="b418f1cc-f485-4bc0-9d20-faf7658ca54d"/>
    <ds:schemaRef ds:uri="http://purl.org/dc/dcmitype/"/>
  </ds:schemaRefs>
</ds:datastoreItem>
</file>

<file path=customXml/itemProps3.xml><?xml version="1.0" encoding="utf-8"?>
<ds:datastoreItem xmlns:ds="http://schemas.openxmlformats.org/officeDocument/2006/customXml" ds:itemID="{A524BD04-6F96-4EF4-A9BA-3F1EAC510F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8f1cc-f485-4bc0-9d20-faf7658ca54d"/>
    <ds:schemaRef ds:uri="fd60cfbc-68e9-430a-b89c-604868b928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6E2A12-3591-4C60-AE20-82EE3A084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Ascend template-Word_2020UPDATE</Template>
  <TotalTime>2</TotalTime>
  <Pages>5</Pages>
  <Words>1223</Words>
  <Characters>6975</Characters>
  <Application>Microsoft Office Word</Application>
  <DocSecurity>8</DocSecurity>
  <Lines>58</Lines>
  <Paragraphs>16</Paragraphs>
  <ScaleCrop>false</ScaleCrop>
  <HeadingPairs>
    <vt:vector size="2" baseType="variant">
      <vt:variant>
        <vt:lpstr>Title</vt:lpstr>
      </vt:variant>
      <vt:variant>
        <vt:i4>1</vt:i4>
      </vt:variant>
    </vt:vector>
  </HeadingPairs>
  <TitlesOfParts>
    <vt:vector size="1" baseType="lpstr">
      <vt:lpstr>Ascend template_v1</vt:lpstr>
    </vt:vector>
  </TitlesOfParts>
  <Manager>ntoledo@sightsavers.org</Manager>
  <Company>Sightsavers</Company>
  <LinksUpToDate>false</LinksUpToDate>
  <CharactersWithSpaces>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Ascend template_v1</dc:title>
  <dc:subject/>
  <dc:creator>Tsai, Ashley</dc:creator>
  <cp:keywords>version1.2</cp:keywords>
  <dc:description/>
  <cp:lastModifiedBy>Robson, David S.</cp:lastModifiedBy>
  <cp:revision>6</cp:revision>
  <cp:lastPrinted>2020-04-22T13:56:00Z</cp:lastPrinted>
  <dcterms:created xsi:type="dcterms:W3CDTF">2020-04-27T22:25:00Z</dcterms:created>
  <dcterms:modified xsi:type="dcterms:W3CDTF">2020-04-28T09:22:00Z</dcterms:modified>
  <cp:category>Ascend template</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Online and Design</vt:lpwstr>
  </property>
  <property fmtid="{D5CDD505-2E9C-101B-9397-08002B2CF9AE}" pid="3" name="ContentTypeId">
    <vt:lpwstr>0x01010028AC74C235F06D4090BA58AC6E56C410</vt:lpwstr>
  </property>
</Properties>
</file>